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558E9" w14:textId="77777777" w:rsidR="00855750" w:rsidRDefault="00855750" w:rsidP="00D13E2C">
      <w:pPr>
        <w:keepNext/>
        <w:jc w:val="center"/>
      </w:pPr>
    </w:p>
    <w:p w14:paraId="2E546A48" w14:textId="73E3ED59" w:rsidR="00D13E2C" w:rsidRDefault="003C7CFA" w:rsidP="00D13E2C">
      <w:pPr>
        <w:keepNext/>
        <w:jc w:val="center"/>
      </w:pPr>
      <w:r>
        <w:rPr>
          <w:noProof/>
        </w:rPr>
        <w:drawing>
          <wp:inline distT="0" distB="0" distL="0" distR="0" wp14:anchorId="0D46F46F" wp14:editId="051D9BA4">
            <wp:extent cx="4978403" cy="280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p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9629" cy="2801040"/>
                    </a:xfrm>
                    <a:prstGeom prst="rect">
                      <a:avLst/>
                    </a:prstGeom>
                  </pic:spPr>
                </pic:pic>
              </a:graphicData>
            </a:graphic>
          </wp:inline>
        </w:drawing>
      </w:r>
    </w:p>
    <w:p w14:paraId="568E002B" w14:textId="50235C49" w:rsidR="003C7CFA" w:rsidRPr="00D13E2C" w:rsidRDefault="00D13E2C" w:rsidP="00D13E2C">
      <w:pPr>
        <w:pStyle w:val="Caption"/>
        <w:jc w:val="center"/>
      </w:pPr>
      <w:bookmarkStart w:id="0" w:name="_Toc500703334"/>
      <w:r>
        <w:t xml:space="preserve">Figure </w:t>
      </w:r>
      <w:fldSimple w:instr=" SEQ Figure \* ARABIC ">
        <w:r w:rsidR="009179AC">
          <w:rPr>
            <w:noProof/>
          </w:rPr>
          <w:t>1</w:t>
        </w:r>
      </w:fldSimple>
      <w:r>
        <w:t>: Visual Reference for Utility Tunnels [1]</w:t>
      </w:r>
      <w:bookmarkEnd w:id="0"/>
    </w:p>
    <w:p w14:paraId="01A76254" w14:textId="3FD3E47C" w:rsidR="003F33E7" w:rsidRDefault="00DE6F9C" w:rsidP="00DC4C6D">
      <w:pPr>
        <w:pStyle w:val="Title"/>
        <w:jc w:val="center"/>
      </w:pPr>
      <w:r>
        <w:rPr>
          <w:i/>
        </w:rPr>
        <w:t>Fallout 4:</w:t>
      </w:r>
      <w:r w:rsidR="009401DC">
        <w:t xml:space="preserve">  </w:t>
      </w:r>
      <w:r w:rsidR="00F14206">
        <w:br/>
        <w:t>“</w:t>
      </w:r>
      <w:r w:rsidR="00256633">
        <w:t>Escape</w:t>
      </w:r>
      <w:r w:rsidR="00F14206">
        <w:t>”</w:t>
      </w:r>
      <w:r w:rsidR="00256633">
        <w:t xml:space="preserve"> (Title TBD)</w:t>
      </w:r>
    </w:p>
    <w:p w14:paraId="0D73D8FB" w14:textId="640CB6A9" w:rsidR="00C24ED8" w:rsidRDefault="00403477" w:rsidP="00DC4C6D">
      <w:pPr>
        <w:pStyle w:val="Subtitle"/>
        <w:jc w:val="center"/>
        <w:rPr>
          <w:i w:val="0"/>
          <w:sz w:val="20"/>
          <w:szCs w:val="20"/>
        </w:rPr>
      </w:pPr>
      <w:r w:rsidRPr="00DC4C6D">
        <w:rPr>
          <w:i w:val="0"/>
          <w:sz w:val="20"/>
          <w:szCs w:val="20"/>
        </w:rPr>
        <w:t xml:space="preserve">Version </w:t>
      </w:r>
      <w:r w:rsidR="00481632">
        <w:rPr>
          <w:i w:val="0"/>
          <w:sz w:val="20"/>
          <w:szCs w:val="20"/>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12D04DE8" w14:textId="77777777" w:rsidTr="002D1664">
        <w:trPr>
          <w:trHeight w:val="335"/>
          <w:jc w:val="center"/>
        </w:trPr>
        <w:tc>
          <w:tcPr>
            <w:tcW w:w="3095" w:type="dxa"/>
          </w:tcPr>
          <w:p w14:paraId="3057CBF5" w14:textId="77777777" w:rsidR="001417A2" w:rsidRPr="00944542" w:rsidRDefault="001417A2" w:rsidP="002D1664">
            <w:pPr>
              <w:spacing w:after="0"/>
              <w:rPr>
                <w:kern w:val="32"/>
              </w:rPr>
            </w:pPr>
            <w:r w:rsidRPr="00944542">
              <w:rPr>
                <w:kern w:val="32"/>
              </w:rPr>
              <w:t>Designer:</w:t>
            </w:r>
          </w:p>
        </w:tc>
        <w:tc>
          <w:tcPr>
            <w:tcW w:w="4355" w:type="dxa"/>
          </w:tcPr>
          <w:p w14:paraId="333852E1" w14:textId="7A218E8E" w:rsidR="001417A2" w:rsidRPr="00944542" w:rsidRDefault="00481632" w:rsidP="002D1664">
            <w:pPr>
              <w:spacing w:after="0"/>
              <w:rPr>
                <w:kern w:val="32"/>
              </w:rPr>
            </w:pPr>
            <w:r>
              <w:rPr>
                <w:kern w:val="32"/>
              </w:rPr>
              <w:t>Jake Patton</w:t>
            </w:r>
          </w:p>
        </w:tc>
      </w:tr>
      <w:tr w:rsidR="001417A2" w:rsidRPr="00944542" w14:paraId="4CDF7886" w14:textId="77777777" w:rsidTr="002D1664">
        <w:trPr>
          <w:trHeight w:val="335"/>
          <w:jc w:val="center"/>
        </w:trPr>
        <w:tc>
          <w:tcPr>
            <w:tcW w:w="3095" w:type="dxa"/>
          </w:tcPr>
          <w:p w14:paraId="5C49760A" w14:textId="77777777" w:rsidR="001417A2" w:rsidRPr="00944542" w:rsidRDefault="001417A2" w:rsidP="002D1664">
            <w:pPr>
              <w:spacing w:after="0"/>
              <w:rPr>
                <w:kern w:val="32"/>
              </w:rPr>
            </w:pPr>
            <w:r w:rsidRPr="00944542">
              <w:rPr>
                <w:kern w:val="32"/>
              </w:rPr>
              <w:t>Document Date:</w:t>
            </w:r>
          </w:p>
        </w:tc>
        <w:tc>
          <w:tcPr>
            <w:tcW w:w="4355" w:type="dxa"/>
          </w:tcPr>
          <w:p w14:paraId="09423B09" w14:textId="2534296F" w:rsidR="001417A2" w:rsidRPr="00944542" w:rsidRDefault="005277C7" w:rsidP="002D1664">
            <w:pPr>
              <w:spacing w:after="0"/>
              <w:rPr>
                <w:kern w:val="32"/>
              </w:rPr>
            </w:pPr>
            <w:r>
              <w:rPr>
                <w:kern w:val="32"/>
              </w:rPr>
              <w:t>12/3/2017</w:t>
            </w:r>
          </w:p>
        </w:tc>
      </w:tr>
    </w:tbl>
    <w:p w14:paraId="6FEE01C3" w14:textId="77777777" w:rsidR="00403477" w:rsidRDefault="00403477"/>
    <w:p w14:paraId="18C68BDB"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7441"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424"/>
      </w:tblGrid>
      <w:tr w:rsidR="003C7CFA" w:rsidRPr="008F0874" w14:paraId="7A2F1D26" w14:textId="77777777" w:rsidTr="003C7CFA">
        <w:trPr>
          <w:trHeight w:val="555"/>
          <w:jc w:val="center"/>
        </w:trPr>
        <w:tc>
          <w:tcPr>
            <w:tcW w:w="1074" w:type="dxa"/>
            <w:shd w:val="clear" w:color="auto" w:fill="A6A6A6" w:themeFill="background1" w:themeFillShade="A6"/>
            <w:vAlign w:val="center"/>
          </w:tcPr>
          <w:p w14:paraId="13F00756" w14:textId="77777777" w:rsidR="003C7CFA" w:rsidRPr="002353A8" w:rsidRDefault="003C7CFA"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7A56193F" w14:textId="77777777" w:rsidR="003C7CFA" w:rsidRPr="002353A8" w:rsidRDefault="003C7CFA"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424" w:type="dxa"/>
            <w:shd w:val="clear" w:color="auto" w:fill="A6A6A6" w:themeFill="background1" w:themeFillShade="A6"/>
            <w:vAlign w:val="center"/>
          </w:tcPr>
          <w:p w14:paraId="0D8D20C7" w14:textId="77777777" w:rsidR="003C7CFA" w:rsidRPr="002353A8" w:rsidRDefault="003C7CFA"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3C7CFA" w:rsidRPr="002F6EB0" w14:paraId="37474463" w14:textId="77777777" w:rsidTr="003C7CFA">
        <w:trPr>
          <w:trHeight w:val="251"/>
          <w:jc w:val="center"/>
        </w:trPr>
        <w:tc>
          <w:tcPr>
            <w:tcW w:w="1074" w:type="dxa"/>
            <w:vAlign w:val="center"/>
          </w:tcPr>
          <w:p w14:paraId="7C7E371B" w14:textId="77777777" w:rsidR="003C7CFA" w:rsidRPr="002F6EB0" w:rsidRDefault="003C7CFA"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1.0</w:t>
            </w:r>
          </w:p>
        </w:tc>
        <w:tc>
          <w:tcPr>
            <w:tcW w:w="4943" w:type="dxa"/>
            <w:vAlign w:val="center"/>
          </w:tcPr>
          <w:p w14:paraId="11151434" w14:textId="77777777" w:rsidR="003C7CFA" w:rsidRPr="002F6EB0" w:rsidRDefault="003C7CFA"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424" w:type="dxa"/>
            <w:vAlign w:val="center"/>
          </w:tcPr>
          <w:p w14:paraId="602CF1DB" w14:textId="0EBCEDD1" w:rsidR="003C7CFA" w:rsidRPr="002F6EB0" w:rsidRDefault="003C7CFA" w:rsidP="00914FDD">
            <w:pPr>
              <w:pStyle w:val="NoSpacing"/>
              <w:jc w:val="center"/>
              <w:rPr>
                <w:rFonts w:asciiTheme="minorHAnsi" w:hAnsiTheme="minorHAnsi" w:cs="Arial"/>
                <w:sz w:val="20"/>
                <w:szCs w:val="20"/>
              </w:rPr>
            </w:pPr>
          </w:p>
        </w:tc>
      </w:tr>
      <w:tr w:rsidR="003C7CFA" w:rsidRPr="002F6EB0" w14:paraId="52F3E477" w14:textId="77777777" w:rsidTr="003C7CFA">
        <w:trPr>
          <w:trHeight w:val="251"/>
          <w:jc w:val="center"/>
        </w:trPr>
        <w:tc>
          <w:tcPr>
            <w:tcW w:w="1074" w:type="dxa"/>
            <w:shd w:val="clear" w:color="auto" w:fill="C0C0C0"/>
            <w:vAlign w:val="center"/>
          </w:tcPr>
          <w:p w14:paraId="44175E09" w14:textId="4909A499" w:rsidR="003C7CFA" w:rsidRPr="002F6EB0" w:rsidRDefault="00A5120F" w:rsidP="00914FDD">
            <w:pPr>
              <w:pStyle w:val="NoSpacing"/>
              <w:jc w:val="center"/>
              <w:rPr>
                <w:rFonts w:asciiTheme="minorHAnsi" w:hAnsiTheme="minorHAnsi" w:cs="Arial"/>
                <w:bCs/>
                <w:sz w:val="20"/>
                <w:szCs w:val="20"/>
              </w:rPr>
            </w:pPr>
            <w:r>
              <w:rPr>
                <w:rFonts w:asciiTheme="minorHAnsi" w:hAnsiTheme="minorHAnsi" w:cs="Arial"/>
                <w:bCs/>
                <w:sz w:val="20"/>
                <w:szCs w:val="20"/>
              </w:rPr>
              <w:t>1.1</w:t>
            </w:r>
          </w:p>
        </w:tc>
        <w:tc>
          <w:tcPr>
            <w:tcW w:w="4943" w:type="dxa"/>
            <w:shd w:val="clear" w:color="auto" w:fill="C0C0C0"/>
            <w:vAlign w:val="center"/>
          </w:tcPr>
          <w:p w14:paraId="4F7F5177" w14:textId="7662C294" w:rsidR="003C7CFA" w:rsidRPr="002F6EB0" w:rsidRDefault="00A5120F" w:rsidP="00914FDD">
            <w:pPr>
              <w:pStyle w:val="NoSpacing"/>
              <w:jc w:val="center"/>
              <w:rPr>
                <w:rFonts w:asciiTheme="minorHAnsi" w:hAnsiTheme="minorHAnsi" w:cs="Arial"/>
                <w:sz w:val="20"/>
                <w:szCs w:val="20"/>
              </w:rPr>
            </w:pPr>
            <w:r>
              <w:rPr>
                <w:rFonts w:asciiTheme="minorHAnsi" w:hAnsiTheme="minorHAnsi" w:cs="Arial"/>
                <w:sz w:val="20"/>
                <w:szCs w:val="20"/>
              </w:rPr>
              <w:t>Map Updates</w:t>
            </w:r>
          </w:p>
        </w:tc>
        <w:tc>
          <w:tcPr>
            <w:tcW w:w="1424" w:type="dxa"/>
            <w:shd w:val="clear" w:color="auto" w:fill="C0C0C0"/>
            <w:vAlign w:val="center"/>
          </w:tcPr>
          <w:p w14:paraId="5D70FF02" w14:textId="3D37E4D7" w:rsidR="003C7CFA" w:rsidRPr="002F6EB0" w:rsidRDefault="00A5120F" w:rsidP="00914FDD">
            <w:pPr>
              <w:pStyle w:val="NoSpacing"/>
              <w:jc w:val="center"/>
              <w:rPr>
                <w:rFonts w:asciiTheme="minorHAnsi" w:hAnsiTheme="minorHAnsi" w:cs="Arial"/>
                <w:sz w:val="20"/>
                <w:szCs w:val="20"/>
              </w:rPr>
            </w:pPr>
            <w:r>
              <w:rPr>
                <w:rFonts w:asciiTheme="minorHAnsi" w:hAnsiTheme="minorHAnsi" w:cs="Arial"/>
                <w:sz w:val="20"/>
                <w:szCs w:val="20"/>
              </w:rPr>
              <w:t>1/17/2018</w:t>
            </w:r>
          </w:p>
        </w:tc>
      </w:tr>
      <w:tr w:rsidR="003C7CFA" w:rsidRPr="002F6EB0" w14:paraId="0A09DFCF" w14:textId="77777777" w:rsidTr="003C7CFA">
        <w:trPr>
          <w:trHeight w:val="251"/>
          <w:jc w:val="center"/>
        </w:trPr>
        <w:tc>
          <w:tcPr>
            <w:tcW w:w="1074" w:type="dxa"/>
            <w:vAlign w:val="center"/>
          </w:tcPr>
          <w:p w14:paraId="719082EB" w14:textId="77777777" w:rsidR="003C7CFA" w:rsidRPr="002F6EB0" w:rsidRDefault="003C7CFA" w:rsidP="00914FDD">
            <w:pPr>
              <w:pStyle w:val="NoSpacing"/>
              <w:jc w:val="center"/>
              <w:rPr>
                <w:rFonts w:asciiTheme="minorHAnsi" w:hAnsiTheme="minorHAnsi" w:cs="Arial"/>
                <w:bCs/>
                <w:sz w:val="20"/>
                <w:szCs w:val="20"/>
              </w:rPr>
            </w:pPr>
          </w:p>
        </w:tc>
        <w:tc>
          <w:tcPr>
            <w:tcW w:w="4943" w:type="dxa"/>
            <w:vAlign w:val="center"/>
          </w:tcPr>
          <w:p w14:paraId="4FFB5B78" w14:textId="77777777" w:rsidR="003C7CFA" w:rsidRPr="002F6EB0" w:rsidRDefault="003C7CFA" w:rsidP="00914FDD">
            <w:pPr>
              <w:pStyle w:val="NoSpacing"/>
              <w:jc w:val="center"/>
              <w:rPr>
                <w:rFonts w:asciiTheme="minorHAnsi" w:hAnsiTheme="minorHAnsi" w:cs="Arial"/>
                <w:sz w:val="20"/>
                <w:szCs w:val="20"/>
              </w:rPr>
            </w:pPr>
          </w:p>
        </w:tc>
        <w:tc>
          <w:tcPr>
            <w:tcW w:w="1424" w:type="dxa"/>
            <w:vAlign w:val="center"/>
          </w:tcPr>
          <w:p w14:paraId="4DA33A8C" w14:textId="77777777" w:rsidR="003C7CFA" w:rsidRPr="002F6EB0" w:rsidRDefault="003C7CFA" w:rsidP="00914FDD">
            <w:pPr>
              <w:pStyle w:val="NoSpacing"/>
              <w:jc w:val="center"/>
              <w:rPr>
                <w:rFonts w:asciiTheme="minorHAnsi" w:hAnsiTheme="minorHAnsi" w:cs="Arial"/>
                <w:sz w:val="20"/>
                <w:szCs w:val="20"/>
              </w:rPr>
            </w:pPr>
          </w:p>
        </w:tc>
      </w:tr>
      <w:tr w:rsidR="003C7CFA" w:rsidRPr="002F6EB0" w14:paraId="29DBF154" w14:textId="77777777" w:rsidTr="003C7CFA">
        <w:trPr>
          <w:trHeight w:val="251"/>
          <w:jc w:val="center"/>
        </w:trPr>
        <w:tc>
          <w:tcPr>
            <w:tcW w:w="1074" w:type="dxa"/>
            <w:shd w:val="clear" w:color="auto" w:fill="C0C0C0"/>
            <w:vAlign w:val="center"/>
          </w:tcPr>
          <w:p w14:paraId="37DBBE99" w14:textId="77777777" w:rsidR="003C7CFA" w:rsidRPr="002F6EB0" w:rsidRDefault="003C7CFA" w:rsidP="00914FDD">
            <w:pPr>
              <w:pStyle w:val="NoSpacing"/>
              <w:jc w:val="center"/>
              <w:rPr>
                <w:rFonts w:asciiTheme="minorHAnsi" w:hAnsiTheme="minorHAnsi" w:cs="Arial"/>
                <w:bCs/>
                <w:sz w:val="20"/>
                <w:szCs w:val="20"/>
              </w:rPr>
            </w:pPr>
          </w:p>
        </w:tc>
        <w:tc>
          <w:tcPr>
            <w:tcW w:w="4943" w:type="dxa"/>
            <w:shd w:val="clear" w:color="auto" w:fill="C0C0C0"/>
            <w:vAlign w:val="center"/>
          </w:tcPr>
          <w:p w14:paraId="042BC87B" w14:textId="77777777" w:rsidR="003C7CFA" w:rsidRPr="002F6EB0" w:rsidRDefault="003C7CFA" w:rsidP="00914FDD">
            <w:pPr>
              <w:pStyle w:val="NoSpacing"/>
              <w:jc w:val="center"/>
              <w:rPr>
                <w:rFonts w:asciiTheme="minorHAnsi" w:hAnsiTheme="minorHAnsi" w:cs="Arial"/>
                <w:sz w:val="20"/>
                <w:szCs w:val="20"/>
              </w:rPr>
            </w:pPr>
          </w:p>
        </w:tc>
        <w:tc>
          <w:tcPr>
            <w:tcW w:w="1424" w:type="dxa"/>
            <w:shd w:val="clear" w:color="auto" w:fill="C0C0C0"/>
            <w:vAlign w:val="center"/>
          </w:tcPr>
          <w:p w14:paraId="644E45E3" w14:textId="77777777" w:rsidR="003C7CFA" w:rsidRPr="002F6EB0" w:rsidRDefault="003C7CFA" w:rsidP="00914FDD">
            <w:pPr>
              <w:pStyle w:val="NoSpacing"/>
              <w:jc w:val="center"/>
              <w:rPr>
                <w:rFonts w:asciiTheme="minorHAnsi" w:hAnsiTheme="minorHAnsi" w:cs="Arial"/>
                <w:sz w:val="20"/>
                <w:szCs w:val="20"/>
              </w:rPr>
            </w:pPr>
          </w:p>
        </w:tc>
      </w:tr>
      <w:tr w:rsidR="003C7CFA" w:rsidRPr="002F6EB0" w14:paraId="3982D6B1" w14:textId="77777777" w:rsidTr="003C7CFA">
        <w:trPr>
          <w:trHeight w:val="251"/>
          <w:jc w:val="center"/>
        </w:trPr>
        <w:tc>
          <w:tcPr>
            <w:tcW w:w="1074" w:type="dxa"/>
            <w:vAlign w:val="center"/>
          </w:tcPr>
          <w:p w14:paraId="75C5F183" w14:textId="77777777" w:rsidR="003C7CFA" w:rsidRPr="002F6EB0" w:rsidRDefault="003C7CFA" w:rsidP="00914FDD">
            <w:pPr>
              <w:pStyle w:val="NoSpacing"/>
              <w:jc w:val="center"/>
              <w:rPr>
                <w:rFonts w:asciiTheme="minorHAnsi" w:hAnsiTheme="minorHAnsi" w:cs="Arial"/>
                <w:bCs/>
                <w:sz w:val="20"/>
                <w:szCs w:val="20"/>
              </w:rPr>
            </w:pPr>
          </w:p>
        </w:tc>
        <w:tc>
          <w:tcPr>
            <w:tcW w:w="4943" w:type="dxa"/>
            <w:vAlign w:val="center"/>
          </w:tcPr>
          <w:p w14:paraId="45CF322A" w14:textId="77777777" w:rsidR="003C7CFA" w:rsidRPr="002F6EB0" w:rsidRDefault="003C7CFA" w:rsidP="00914FDD">
            <w:pPr>
              <w:pStyle w:val="NoSpacing"/>
              <w:jc w:val="center"/>
              <w:rPr>
                <w:rFonts w:asciiTheme="minorHAnsi" w:hAnsiTheme="minorHAnsi" w:cs="Arial"/>
                <w:sz w:val="20"/>
                <w:szCs w:val="20"/>
              </w:rPr>
            </w:pPr>
          </w:p>
        </w:tc>
        <w:tc>
          <w:tcPr>
            <w:tcW w:w="1424" w:type="dxa"/>
            <w:vAlign w:val="center"/>
          </w:tcPr>
          <w:p w14:paraId="5DE1C657" w14:textId="77777777" w:rsidR="003C7CFA" w:rsidRPr="002F6EB0" w:rsidRDefault="003C7CFA" w:rsidP="00914FDD">
            <w:pPr>
              <w:pStyle w:val="NoSpacing"/>
              <w:jc w:val="center"/>
              <w:rPr>
                <w:rFonts w:asciiTheme="minorHAnsi" w:hAnsiTheme="minorHAnsi" w:cs="Arial"/>
                <w:sz w:val="20"/>
                <w:szCs w:val="20"/>
              </w:rPr>
            </w:pPr>
          </w:p>
        </w:tc>
      </w:tr>
    </w:tbl>
    <w:p w14:paraId="6B730B08" w14:textId="77777777" w:rsidR="00403477" w:rsidRDefault="00403477">
      <w:r>
        <w:br w:type="page"/>
      </w:r>
    </w:p>
    <w:bookmarkStart w:id="1" w:name="_Toc500703316"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377B1DBB" w14:textId="77777777" w:rsidR="007504EC" w:rsidRPr="002F6EB0" w:rsidRDefault="007504EC" w:rsidP="002F6EB0">
          <w:pPr>
            <w:pStyle w:val="Heading1"/>
            <w:rPr>
              <w:rStyle w:val="Heading1Char"/>
            </w:rPr>
          </w:pPr>
          <w:r w:rsidRPr="002F6EB0">
            <w:rPr>
              <w:rStyle w:val="Heading1Char"/>
            </w:rPr>
            <w:t>Table of Contents</w:t>
          </w:r>
          <w:bookmarkEnd w:id="1"/>
        </w:p>
        <w:p w14:paraId="3F4A3ED2" w14:textId="601A1D8B" w:rsidR="005F6E2E"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500703316" w:history="1">
            <w:r w:rsidR="005F6E2E" w:rsidRPr="00B8392E">
              <w:rPr>
                <w:rStyle w:val="Hyperlink"/>
                <w:noProof/>
              </w:rPr>
              <w:t>Table of Contents</w:t>
            </w:r>
            <w:r w:rsidR="005F6E2E">
              <w:rPr>
                <w:noProof/>
                <w:webHidden/>
              </w:rPr>
              <w:tab/>
            </w:r>
            <w:r w:rsidR="005F6E2E">
              <w:rPr>
                <w:noProof/>
                <w:webHidden/>
              </w:rPr>
              <w:fldChar w:fldCharType="begin"/>
            </w:r>
            <w:r w:rsidR="005F6E2E">
              <w:rPr>
                <w:noProof/>
                <w:webHidden/>
              </w:rPr>
              <w:instrText xml:space="preserve"> PAGEREF _Toc500703316 \h </w:instrText>
            </w:r>
            <w:r w:rsidR="005F6E2E">
              <w:rPr>
                <w:noProof/>
                <w:webHidden/>
              </w:rPr>
            </w:r>
            <w:r w:rsidR="005F6E2E">
              <w:rPr>
                <w:noProof/>
                <w:webHidden/>
              </w:rPr>
              <w:fldChar w:fldCharType="separate"/>
            </w:r>
            <w:r w:rsidR="005F6E2E">
              <w:rPr>
                <w:noProof/>
                <w:webHidden/>
              </w:rPr>
              <w:t>2</w:t>
            </w:r>
            <w:r w:rsidR="005F6E2E">
              <w:rPr>
                <w:noProof/>
                <w:webHidden/>
              </w:rPr>
              <w:fldChar w:fldCharType="end"/>
            </w:r>
          </w:hyperlink>
        </w:p>
        <w:p w14:paraId="1E58D728" w14:textId="10CE6FE4" w:rsidR="005F6E2E" w:rsidRDefault="00855750">
          <w:pPr>
            <w:pStyle w:val="TOC1"/>
            <w:tabs>
              <w:tab w:val="right" w:leader="dot" w:pos="9350"/>
            </w:tabs>
            <w:rPr>
              <w:noProof/>
            </w:rPr>
          </w:pPr>
          <w:hyperlink w:anchor="_Toc500703317" w:history="1">
            <w:r w:rsidR="005F6E2E" w:rsidRPr="00B8392E">
              <w:rPr>
                <w:rStyle w:val="Hyperlink"/>
                <w:noProof/>
              </w:rPr>
              <w:t>Table of Figures</w:t>
            </w:r>
            <w:r w:rsidR="005F6E2E">
              <w:rPr>
                <w:noProof/>
                <w:webHidden/>
              </w:rPr>
              <w:tab/>
            </w:r>
            <w:r w:rsidR="005F6E2E">
              <w:rPr>
                <w:noProof/>
                <w:webHidden/>
              </w:rPr>
              <w:fldChar w:fldCharType="begin"/>
            </w:r>
            <w:r w:rsidR="005F6E2E">
              <w:rPr>
                <w:noProof/>
                <w:webHidden/>
              </w:rPr>
              <w:instrText xml:space="preserve"> PAGEREF _Toc500703317 \h </w:instrText>
            </w:r>
            <w:r w:rsidR="005F6E2E">
              <w:rPr>
                <w:noProof/>
                <w:webHidden/>
              </w:rPr>
            </w:r>
            <w:r w:rsidR="005F6E2E">
              <w:rPr>
                <w:noProof/>
                <w:webHidden/>
              </w:rPr>
              <w:fldChar w:fldCharType="separate"/>
            </w:r>
            <w:r w:rsidR="005F6E2E">
              <w:rPr>
                <w:noProof/>
                <w:webHidden/>
              </w:rPr>
              <w:t>2</w:t>
            </w:r>
            <w:r w:rsidR="005F6E2E">
              <w:rPr>
                <w:noProof/>
                <w:webHidden/>
              </w:rPr>
              <w:fldChar w:fldCharType="end"/>
            </w:r>
          </w:hyperlink>
        </w:p>
        <w:p w14:paraId="5142EBBA" w14:textId="1C706C82" w:rsidR="005F6E2E" w:rsidRDefault="00855750">
          <w:pPr>
            <w:pStyle w:val="TOC1"/>
            <w:tabs>
              <w:tab w:val="right" w:leader="dot" w:pos="9350"/>
            </w:tabs>
            <w:rPr>
              <w:noProof/>
            </w:rPr>
          </w:pPr>
          <w:hyperlink w:anchor="_Toc500703318" w:history="1">
            <w:r w:rsidR="005F6E2E" w:rsidRPr="00B8392E">
              <w:rPr>
                <w:rStyle w:val="Hyperlink"/>
                <w:noProof/>
              </w:rPr>
              <w:t>Level Information</w:t>
            </w:r>
            <w:r w:rsidR="005F6E2E">
              <w:rPr>
                <w:noProof/>
                <w:webHidden/>
              </w:rPr>
              <w:tab/>
            </w:r>
            <w:r w:rsidR="005F6E2E">
              <w:rPr>
                <w:noProof/>
                <w:webHidden/>
              </w:rPr>
              <w:fldChar w:fldCharType="begin"/>
            </w:r>
            <w:r w:rsidR="005F6E2E">
              <w:rPr>
                <w:noProof/>
                <w:webHidden/>
              </w:rPr>
              <w:instrText xml:space="preserve"> PAGEREF _Toc500703318 \h </w:instrText>
            </w:r>
            <w:r w:rsidR="005F6E2E">
              <w:rPr>
                <w:noProof/>
                <w:webHidden/>
              </w:rPr>
            </w:r>
            <w:r w:rsidR="005F6E2E">
              <w:rPr>
                <w:noProof/>
                <w:webHidden/>
              </w:rPr>
              <w:fldChar w:fldCharType="separate"/>
            </w:r>
            <w:r w:rsidR="005F6E2E">
              <w:rPr>
                <w:noProof/>
                <w:webHidden/>
              </w:rPr>
              <w:t>3</w:t>
            </w:r>
            <w:r w:rsidR="005F6E2E">
              <w:rPr>
                <w:noProof/>
                <w:webHidden/>
              </w:rPr>
              <w:fldChar w:fldCharType="end"/>
            </w:r>
          </w:hyperlink>
        </w:p>
        <w:p w14:paraId="0F5A2261" w14:textId="61C2EC17" w:rsidR="005F6E2E" w:rsidRDefault="00855750">
          <w:pPr>
            <w:pStyle w:val="TOC2"/>
            <w:rPr>
              <w:noProof/>
            </w:rPr>
          </w:pPr>
          <w:hyperlink w:anchor="_Toc500703319" w:history="1">
            <w:r w:rsidR="005F6E2E" w:rsidRPr="00B8392E">
              <w:rPr>
                <w:rStyle w:val="Hyperlink"/>
                <w:noProof/>
              </w:rPr>
              <w:t>Level Goals</w:t>
            </w:r>
            <w:r w:rsidR="005F6E2E">
              <w:rPr>
                <w:noProof/>
                <w:webHidden/>
              </w:rPr>
              <w:tab/>
            </w:r>
            <w:r w:rsidR="005F6E2E">
              <w:rPr>
                <w:noProof/>
                <w:webHidden/>
              </w:rPr>
              <w:fldChar w:fldCharType="begin"/>
            </w:r>
            <w:r w:rsidR="005F6E2E">
              <w:rPr>
                <w:noProof/>
                <w:webHidden/>
              </w:rPr>
              <w:instrText xml:space="preserve"> PAGEREF _Toc500703319 \h </w:instrText>
            </w:r>
            <w:r w:rsidR="005F6E2E">
              <w:rPr>
                <w:noProof/>
                <w:webHidden/>
              </w:rPr>
            </w:r>
            <w:r w:rsidR="005F6E2E">
              <w:rPr>
                <w:noProof/>
                <w:webHidden/>
              </w:rPr>
              <w:fldChar w:fldCharType="separate"/>
            </w:r>
            <w:r w:rsidR="005F6E2E">
              <w:rPr>
                <w:noProof/>
                <w:webHidden/>
              </w:rPr>
              <w:t>3</w:t>
            </w:r>
            <w:r w:rsidR="005F6E2E">
              <w:rPr>
                <w:noProof/>
                <w:webHidden/>
              </w:rPr>
              <w:fldChar w:fldCharType="end"/>
            </w:r>
          </w:hyperlink>
        </w:p>
        <w:p w14:paraId="0FE5949F" w14:textId="706C5795" w:rsidR="005F6E2E" w:rsidRDefault="00855750">
          <w:pPr>
            <w:pStyle w:val="TOC2"/>
            <w:rPr>
              <w:noProof/>
            </w:rPr>
          </w:pPr>
          <w:hyperlink w:anchor="_Toc500703320" w:history="1">
            <w:r w:rsidR="005F6E2E" w:rsidRPr="00B8392E">
              <w:rPr>
                <w:rStyle w:val="Hyperlink"/>
                <w:noProof/>
              </w:rPr>
              <w:t>Quick Summary</w:t>
            </w:r>
            <w:r w:rsidR="005F6E2E">
              <w:rPr>
                <w:noProof/>
                <w:webHidden/>
              </w:rPr>
              <w:tab/>
            </w:r>
            <w:r w:rsidR="005F6E2E">
              <w:rPr>
                <w:noProof/>
                <w:webHidden/>
              </w:rPr>
              <w:fldChar w:fldCharType="begin"/>
            </w:r>
            <w:r w:rsidR="005F6E2E">
              <w:rPr>
                <w:noProof/>
                <w:webHidden/>
              </w:rPr>
              <w:instrText xml:space="preserve"> PAGEREF _Toc500703320 \h </w:instrText>
            </w:r>
            <w:r w:rsidR="005F6E2E">
              <w:rPr>
                <w:noProof/>
                <w:webHidden/>
              </w:rPr>
            </w:r>
            <w:r w:rsidR="005F6E2E">
              <w:rPr>
                <w:noProof/>
                <w:webHidden/>
              </w:rPr>
              <w:fldChar w:fldCharType="separate"/>
            </w:r>
            <w:r w:rsidR="005F6E2E">
              <w:rPr>
                <w:noProof/>
                <w:webHidden/>
              </w:rPr>
              <w:t>3</w:t>
            </w:r>
            <w:r w:rsidR="005F6E2E">
              <w:rPr>
                <w:noProof/>
                <w:webHidden/>
              </w:rPr>
              <w:fldChar w:fldCharType="end"/>
            </w:r>
          </w:hyperlink>
        </w:p>
        <w:p w14:paraId="75833FC5" w14:textId="0BA9C078" w:rsidR="005F6E2E" w:rsidRDefault="00855750">
          <w:pPr>
            <w:pStyle w:val="TOC2"/>
            <w:rPr>
              <w:noProof/>
            </w:rPr>
          </w:pPr>
          <w:hyperlink w:anchor="_Toc500703321" w:history="1">
            <w:r w:rsidR="005F6E2E" w:rsidRPr="00B8392E">
              <w:rPr>
                <w:rStyle w:val="Hyperlink"/>
                <w:noProof/>
              </w:rPr>
              <w:t>Design Le</w:t>
            </w:r>
            <w:r w:rsidR="005F6E2E" w:rsidRPr="00B8392E">
              <w:rPr>
                <w:rStyle w:val="Hyperlink"/>
                <w:noProof/>
              </w:rPr>
              <w:t>v</w:t>
            </w:r>
            <w:r w:rsidR="005F6E2E" w:rsidRPr="00B8392E">
              <w:rPr>
                <w:rStyle w:val="Hyperlink"/>
                <w:noProof/>
              </w:rPr>
              <w:t>ers</w:t>
            </w:r>
            <w:r w:rsidR="005F6E2E">
              <w:rPr>
                <w:noProof/>
                <w:webHidden/>
              </w:rPr>
              <w:tab/>
            </w:r>
            <w:r w:rsidR="005F6E2E">
              <w:rPr>
                <w:noProof/>
                <w:webHidden/>
              </w:rPr>
              <w:fldChar w:fldCharType="begin"/>
            </w:r>
            <w:r w:rsidR="005F6E2E">
              <w:rPr>
                <w:noProof/>
                <w:webHidden/>
              </w:rPr>
              <w:instrText xml:space="preserve"> PAGEREF _Toc500703321 \h </w:instrText>
            </w:r>
            <w:r w:rsidR="005F6E2E">
              <w:rPr>
                <w:noProof/>
                <w:webHidden/>
              </w:rPr>
            </w:r>
            <w:r w:rsidR="005F6E2E">
              <w:rPr>
                <w:noProof/>
                <w:webHidden/>
              </w:rPr>
              <w:fldChar w:fldCharType="separate"/>
            </w:r>
            <w:r w:rsidR="005F6E2E">
              <w:rPr>
                <w:noProof/>
                <w:webHidden/>
              </w:rPr>
              <w:t>4</w:t>
            </w:r>
            <w:r w:rsidR="005F6E2E">
              <w:rPr>
                <w:noProof/>
                <w:webHidden/>
              </w:rPr>
              <w:fldChar w:fldCharType="end"/>
            </w:r>
          </w:hyperlink>
        </w:p>
        <w:p w14:paraId="4732689E" w14:textId="7983E1A5" w:rsidR="005F6E2E" w:rsidRDefault="00855750">
          <w:pPr>
            <w:pStyle w:val="TOC2"/>
            <w:rPr>
              <w:noProof/>
            </w:rPr>
          </w:pPr>
          <w:hyperlink w:anchor="_Toc500703322" w:history="1">
            <w:r w:rsidR="005F6E2E" w:rsidRPr="00B8392E">
              <w:rPr>
                <w:rStyle w:val="Hyperlink"/>
                <w:noProof/>
              </w:rPr>
              <w:t>Scene Table</w:t>
            </w:r>
            <w:r w:rsidR="005F6E2E">
              <w:rPr>
                <w:noProof/>
                <w:webHidden/>
              </w:rPr>
              <w:tab/>
            </w:r>
            <w:r w:rsidR="005F6E2E">
              <w:rPr>
                <w:noProof/>
                <w:webHidden/>
              </w:rPr>
              <w:fldChar w:fldCharType="begin"/>
            </w:r>
            <w:r w:rsidR="005F6E2E">
              <w:rPr>
                <w:noProof/>
                <w:webHidden/>
              </w:rPr>
              <w:instrText xml:space="preserve"> PAGEREF _Toc500703322 \h </w:instrText>
            </w:r>
            <w:r w:rsidR="005F6E2E">
              <w:rPr>
                <w:noProof/>
                <w:webHidden/>
              </w:rPr>
            </w:r>
            <w:r w:rsidR="005F6E2E">
              <w:rPr>
                <w:noProof/>
                <w:webHidden/>
              </w:rPr>
              <w:fldChar w:fldCharType="separate"/>
            </w:r>
            <w:r w:rsidR="005F6E2E">
              <w:rPr>
                <w:noProof/>
                <w:webHidden/>
              </w:rPr>
              <w:t>5</w:t>
            </w:r>
            <w:r w:rsidR="005F6E2E">
              <w:rPr>
                <w:noProof/>
                <w:webHidden/>
              </w:rPr>
              <w:fldChar w:fldCharType="end"/>
            </w:r>
          </w:hyperlink>
        </w:p>
        <w:p w14:paraId="73E45F92" w14:textId="2DA5FEF5" w:rsidR="005F6E2E" w:rsidRDefault="00855750">
          <w:pPr>
            <w:pStyle w:val="TOC1"/>
            <w:tabs>
              <w:tab w:val="right" w:leader="dot" w:pos="9350"/>
            </w:tabs>
            <w:rPr>
              <w:noProof/>
            </w:rPr>
          </w:pPr>
          <w:hyperlink w:anchor="_Toc500703323" w:history="1">
            <w:r w:rsidR="005F6E2E" w:rsidRPr="00B8392E">
              <w:rPr>
                <w:rStyle w:val="Hyperlink"/>
                <w:noProof/>
              </w:rPr>
              <w:t>Maps</w:t>
            </w:r>
            <w:r w:rsidR="005F6E2E">
              <w:rPr>
                <w:noProof/>
                <w:webHidden/>
              </w:rPr>
              <w:tab/>
            </w:r>
            <w:r w:rsidR="005F6E2E">
              <w:rPr>
                <w:noProof/>
                <w:webHidden/>
              </w:rPr>
              <w:fldChar w:fldCharType="begin"/>
            </w:r>
            <w:r w:rsidR="005F6E2E">
              <w:rPr>
                <w:noProof/>
                <w:webHidden/>
              </w:rPr>
              <w:instrText xml:space="preserve"> PAGEREF _Toc500703323 \h </w:instrText>
            </w:r>
            <w:r w:rsidR="005F6E2E">
              <w:rPr>
                <w:noProof/>
                <w:webHidden/>
              </w:rPr>
            </w:r>
            <w:r w:rsidR="005F6E2E">
              <w:rPr>
                <w:noProof/>
                <w:webHidden/>
              </w:rPr>
              <w:fldChar w:fldCharType="separate"/>
            </w:r>
            <w:r w:rsidR="005F6E2E">
              <w:rPr>
                <w:noProof/>
                <w:webHidden/>
              </w:rPr>
              <w:t>6</w:t>
            </w:r>
            <w:r w:rsidR="005F6E2E">
              <w:rPr>
                <w:noProof/>
                <w:webHidden/>
              </w:rPr>
              <w:fldChar w:fldCharType="end"/>
            </w:r>
          </w:hyperlink>
        </w:p>
        <w:p w14:paraId="1B334CA4" w14:textId="220BE915" w:rsidR="005F6E2E" w:rsidRDefault="00855750">
          <w:pPr>
            <w:pStyle w:val="TOC2"/>
            <w:rPr>
              <w:noProof/>
            </w:rPr>
          </w:pPr>
          <w:hyperlink w:anchor="_Toc500703324" w:history="1">
            <w:r w:rsidR="005F6E2E" w:rsidRPr="00B8392E">
              <w:rPr>
                <w:rStyle w:val="Hyperlink"/>
                <w:noProof/>
              </w:rPr>
              <w:t>Scene 1</w:t>
            </w:r>
            <w:r w:rsidR="005F6E2E">
              <w:rPr>
                <w:noProof/>
                <w:webHidden/>
              </w:rPr>
              <w:tab/>
            </w:r>
            <w:r w:rsidR="005F6E2E">
              <w:rPr>
                <w:noProof/>
                <w:webHidden/>
              </w:rPr>
              <w:fldChar w:fldCharType="begin"/>
            </w:r>
            <w:r w:rsidR="005F6E2E">
              <w:rPr>
                <w:noProof/>
                <w:webHidden/>
              </w:rPr>
              <w:instrText xml:space="preserve"> PAGEREF _Toc500703324 \h </w:instrText>
            </w:r>
            <w:r w:rsidR="005F6E2E">
              <w:rPr>
                <w:noProof/>
                <w:webHidden/>
              </w:rPr>
            </w:r>
            <w:r w:rsidR="005F6E2E">
              <w:rPr>
                <w:noProof/>
                <w:webHidden/>
              </w:rPr>
              <w:fldChar w:fldCharType="separate"/>
            </w:r>
            <w:r w:rsidR="005F6E2E">
              <w:rPr>
                <w:noProof/>
                <w:webHidden/>
              </w:rPr>
              <w:t>6</w:t>
            </w:r>
            <w:r w:rsidR="005F6E2E">
              <w:rPr>
                <w:noProof/>
                <w:webHidden/>
              </w:rPr>
              <w:fldChar w:fldCharType="end"/>
            </w:r>
          </w:hyperlink>
        </w:p>
        <w:p w14:paraId="1A0FF8F0" w14:textId="31ED7679" w:rsidR="005F6E2E" w:rsidRDefault="00855750">
          <w:pPr>
            <w:pStyle w:val="TOC2"/>
            <w:rPr>
              <w:noProof/>
            </w:rPr>
          </w:pPr>
          <w:hyperlink w:anchor="_Toc500703325" w:history="1">
            <w:r w:rsidR="005F6E2E" w:rsidRPr="00B8392E">
              <w:rPr>
                <w:rStyle w:val="Hyperlink"/>
                <w:noProof/>
              </w:rPr>
              <w:t>Scene 2</w:t>
            </w:r>
            <w:r w:rsidR="005F6E2E">
              <w:rPr>
                <w:noProof/>
                <w:webHidden/>
              </w:rPr>
              <w:tab/>
            </w:r>
            <w:r w:rsidR="005F6E2E">
              <w:rPr>
                <w:noProof/>
                <w:webHidden/>
              </w:rPr>
              <w:fldChar w:fldCharType="begin"/>
            </w:r>
            <w:r w:rsidR="005F6E2E">
              <w:rPr>
                <w:noProof/>
                <w:webHidden/>
              </w:rPr>
              <w:instrText xml:space="preserve"> PAGEREF _Toc500703325 \h </w:instrText>
            </w:r>
            <w:r w:rsidR="005F6E2E">
              <w:rPr>
                <w:noProof/>
                <w:webHidden/>
              </w:rPr>
            </w:r>
            <w:r w:rsidR="005F6E2E">
              <w:rPr>
                <w:noProof/>
                <w:webHidden/>
              </w:rPr>
              <w:fldChar w:fldCharType="separate"/>
            </w:r>
            <w:r w:rsidR="005F6E2E">
              <w:rPr>
                <w:noProof/>
                <w:webHidden/>
              </w:rPr>
              <w:t>10</w:t>
            </w:r>
            <w:r w:rsidR="005F6E2E">
              <w:rPr>
                <w:noProof/>
                <w:webHidden/>
              </w:rPr>
              <w:fldChar w:fldCharType="end"/>
            </w:r>
          </w:hyperlink>
        </w:p>
        <w:p w14:paraId="71CDBBFE" w14:textId="744AE982" w:rsidR="005F6E2E" w:rsidRDefault="00855750">
          <w:pPr>
            <w:pStyle w:val="TOC2"/>
            <w:rPr>
              <w:noProof/>
            </w:rPr>
          </w:pPr>
          <w:hyperlink w:anchor="_Toc500703326" w:history="1">
            <w:r w:rsidR="005F6E2E" w:rsidRPr="00B8392E">
              <w:rPr>
                <w:rStyle w:val="Hyperlink"/>
                <w:noProof/>
              </w:rPr>
              <w:t>Scene 3</w:t>
            </w:r>
            <w:r w:rsidR="005F6E2E">
              <w:rPr>
                <w:noProof/>
                <w:webHidden/>
              </w:rPr>
              <w:tab/>
            </w:r>
            <w:r w:rsidR="005F6E2E">
              <w:rPr>
                <w:noProof/>
                <w:webHidden/>
              </w:rPr>
              <w:fldChar w:fldCharType="begin"/>
            </w:r>
            <w:r w:rsidR="005F6E2E">
              <w:rPr>
                <w:noProof/>
                <w:webHidden/>
              </w:rPr>
              <w:instrText xml:space="preserve"> PAGEREF _Toc500703326 \h </w:instrText>
            </w:r>
            <w:r w:rsidR="005F6E2E">
              <w:rPr>
                <w:noProof/>
                <w:webHidden/>
              </w:rPr>
            </w:r>
            <w:r w:rsidR="005F6E2E">
              <w:rPr>
                <w:noProof/>
                <w:webHidden/>
              </w:rPr>
              <w:fldChar w:fldCharType="separate"/>
            </w:r>
            <w:r w:rsidR="005F6E2E">
              <w:rPr>
                <w:noProof/>
                <w:webHidden/>
              </w:rPr>
              <w:t>12</w:t>
            </w:r>
            <w:r w:rsidR="005F6E2E">
              <w:rPr>
                <w:noProof/>
                <w:webHidden/>
              </w:rPr>
              <w:fldChar w:fldCharType="end"/>
            </w:r>
          </w:hyperlink>
        </w:p>
        <w:p w14:paraId="7CB1F0F0" w14:textId="10458325" w:rsidR="005F6E2E" w:rsidRDefault="00855750">
          <w:pPr>
            <w:pStyle w:val="TOC2"/>
            <w:rPr>
              <w:noProof/>
            </w:rPr>
          </w:pPr>
          <w:hyperlink w:anchor="_Toc500703327" w:history="1">
            <w:r w:rsidR="005F6E2E" w:rsidRPr="00B8392E">
              <w:rPr>
                <w:rStyle w:val="Hyperlink"/>
                <w:noProof/>
              </w:rPr>
              <w:t>Objective(s)</w:t>
            </w:r>
            <w:r w:rsidR="005F6E2E">
              <w:rPr>
                <w:noProof/>
                <w:webHidden/>
              </w:rPr>
              <w:tab/>
            </w:r>
            <w:r w:rsidR="005F6E2E">
              <w:rPr>
                <w:noProof/>
                <w:webHidden/>
              </w:rPr>
              <w:fldChar w:fldCharType="begin"/>
            </w:r>
            <w:r w:rsidR="005F6E2E">
              <w:rPr>
                <w:noProof/>
                <w:webHidden/>
              </w:rPr>
              <w:instrText xml:space="preserve"> PAGEREF _Toc500703327 \h </w:instrText>
            </w:r>
            <w:r w:rsidR="005F6E2E">
              <w:rPr>
                <w:noProof/>
                <w:webHidden/>
              </w:rPr>
            </w:r>
            <w:r w:rsidR="005F6E2E">
              <w:rPr>
                <w:noProof/>
                <w:webHidden/>
              </w:rPr>
              <w:fldChar w:fldCharType="separate"/>
            </w:r>
            <w:r w:rsidR="005F6E2E">
              <w:rPr>
                <w:noProof/>
                <w:webHidden/>
              </w:rPr>
              <w:t>13</w:t>
            </w:r>
            <w:r w:rsidR="005F6E2E">
              <w:rPr>
                <w:noProof/>
                <w:webHidden/>
              </w:rPr>
              <w:fldChar w:fldCharType="end"/>
            </w:r>
          </w:hyperlink>
        </w:p>
        <w:p w14:paraId="51751628" w14:textId="6FE83CBC" w:rsidR="005F6E2E" w:rsidRDefault="00855750">
          <w:pPr>
            <w:pStyle w:val="TOC2"/>
            <w:rPr>
              <w:noProof/>
            </w:rPr>
          </w:pPr>
          <w:hyperlink w:anchor="_Toc500703328" w:history="1">
            <w:r w:rsidR="005F6E2E" w:rsidRPr="00B8392E">
              <w:rPr>
                <w:rStyle w:val="Hyperlink"/>
                <w:noProof/>
              </w:rPr>
              <w:t>Hook(s)/Gameplay Highlights</w:t>
            </w:r>
            <w:r w:rsidR="005F6E2E">
              <w:rPr>
                <w:noProof/>
                <w:webHidden/>
              </w:rPr>
              <w:tab/>
            </w:r>
            <w:r w:rsidR="005F6E2E">
              <w:rPr>
                <w:noProof/>
                <w:webHidden/>
              </w:rPr>
              <w:fldChar w:fldCharType="begin"/>
            </w:r>
            <w:r w:rsidR="005F6E2E">
              <w:rPr>
                <w:noProof/>
                <w:webHidden/>
              </w:rPr>
              <w:instrText xml:space="preserve"> PAGEREF _Toc500703328 \h </w:instrText>
            </w:r>
            <w:r w:rsidR="005F6E2E">
              <w:rPr>
                <w:noProof/>
                <w:webHidden/>
              </w:rPr>
            </w:r>
            <w:r w:rsidR="005F6E2E">
              <w:rPr>
                <w:noProof/>
                <w:webHidden/>
              </w:rPr>
              <w:fldChar w:fldCharType="separate"/>
            </w:r>
            <w:r w:rsidR="005F6E2E">
              <w:rPr>
                <w:noProof/>
                <w:webHidden/>
              </w:rPr>
              <w:t>13</w:t>
            </w:r>
            <w:r w:rsidR="005F6E2E">
              <w:rPr>
                <w:noProof/>
                <w:webHidden/>
              </w:rPr>
              <w:fldChar w:fldCharType="end"/>
            </w:r>
          </w:hyperlink>
        </w:p>
        <w:p w14:paraId="13DFD6D3" w14:textId="24369E42" w:rsidR="005F6E2E" w:rsidRDefault="00855750">
          <w:pPr>
            <w:pStyle w:val="TOC1"/>
            <w:tabs>
              <w:tab w:val="right" w:leader="dot" w:pos="9350"/>
            </w:tabs>
            <w:rPr>
              <w:noProof/>
            </w:rPr>
          </w:pPr>
          <w:hyperlink w:anchor="_Toc500703329" w:history="1">
            <w:r w:rsidR="005F6E2E" w:rsidRPr="00B8392E">
              <w:rPr>
                <w:rStyle w:val="Hyperlink"/>
                <w:noProof/>
              </w:rPr>
              <w:t>Production Requirements</w:t>
            </w:r>
            <w:r w:rsidR="005F6E2E">
              <w:rPr>
                <w:noProof/>
                <w:webHidden/>
              </w:rPr>
              <w:tab/>
            </w:r>
            <w:r w:rsidR="005F6E2E">
              <w:rPr>
                <w:noProof/>
                <w:webHidden/>
              </w:rPr>
              <w:fldChar w:fldCharType="begin"/>
            </w:r>
            <w:r w:rsidR="005F6E2E">
              <w:rPr>
                <w:noProof/>
                <w:webHidden/>
              </w:rPr>
              <w:instrText xml:space="preserve"> PAGEREF _Toc500703329 \h </w:instrText>
            </w:r>
            <w:r w:rsidR="005F6E2E">
              <w:rPr>
                <w:noProof/>
                <w:webHidden/>
              </w:rPr>
            </w:r>
            <w:r w:rsidR="005F6E2E">
              <w:rPr>
                <w:noProof/>
                <w:webHidden/>
              </w:rPr>
              <w:fldChar w:fldCharType="separate"/>
            </w:r>
            <w:r w:rsidR="005F6E2E">
              <w:rPr>
                <w:noProof/>
                <w:webHidden/>
              </w:rPr>
              <w:t>14</w:t>
            </w:r>
            <w:r w:rsidR="005F6E2E">
              <w:rPr>
                <w:noProof/>
                <w:webHidden/>
              </w:rPr>
              <w:fldChar w:fldCharType="end"/>
            </w:r>
          </w:hyperlink>
        </w:p>
        <w:p w14:paraId="0D410B69" w14:textId="78B8D833" w:rsidR="005F6E2E" w:rsidRDefault="00855750">
          <w:pPr>
            <w:pStyle w:val="TOC2"/>
            <w:rPr>
              <w:noProof/>
            </w:rPr>
          </w:pPr>
          <w:hyperlink w:anchor="_Toc500703330" w:history="1">
            <w:r w:rsidR="005F6E2E" w:rsidRPr="00B8392E">
              <w:rPr>
                <w:rStyle w:val="Hyperlink"/>
                <w:noProof/>
              </w:rPr>
              <w:t>New Gameplay Mechanics</w:t>
            </w:r>
            <w:r w:rsidR="005F6E2E">
              <w:rPr>
                <w:noProof/>
                <w:webHidden/>
              </w:rPr>
              <w:tab/>
            </w:r>
            <w:r w:rsidR="005F6E2E">
              <w:rPr>
                <w:noProof/>
                <w:webHidden/>
              </w:rPr>
              <w:fldChar w:fldCharType="begin"/>
            </w:r>
            <w:r w:rsidR="005F6E2E">
              <w:rPr>
                <w:noProof/>
                <w:webHidden/>
              </w:rPr>
              <w:instrText xml:space="preserve"> PAGEREF _Toc500703330 \h </w:instrText>
            </w:r>
            <w:r w:rsidR="005F6E2E">
              <w:rPr>
                <w:noProof/>
                <w:webHidden/>
              </w:rPr>
            </w:r>
            <w:r w:rsidR="005F6E2E">
              <w:rPr>
                <w:noProof/>
                <w:webHidden/>
              </w:rPr>
              <w:fldChar w:fldCharType="separate"/>
            </w:r>
            <w:r w:rsidR="005F6E2E">
              <w:rPr>
                <w:noProof/>
                <w:webHidden/>
              </w:rPr>
              <w:t>14</w:t>
            </w:r>
            <w:r w:rsidR="005F6E2E">
              <w:rPr>
                <w:noProof/>
                <w:webHidden/>
              </w:rPr>
              <w:fldChar w:fldCharType="end"/>
            </w:r>
          </w:hyperlink>
        </w:p>
        <w:p w14:paraId="135F7BD0" w14:textId="334AE227" w:rsidR="005F6E2E" w:rsidRDefault="00855750">
          <w:pPr>
            <w:pStyle w:val="TOC2"/>
            <w:rPr>
              <w:noProof/>
            </w:rPr>
          </w:pPr>
          <w:hyperlink w:anchor="_Toc500703331" w:history="1">
            <w:r w:rsidR="005F6E2E" w:rsidRPr="00B8392E">
              <w:rPr>
                <w:rStyle w:val="Hyperlink"/>
                <w:noProof/>
              </w:rPr>
              <w:t>Development Schedule</w:t>
            </w:r>
            <w:r w:rsidR="005F6E2E">
              <w:rPr>
                <w:noProof/>
                <w:webHidden/>
              </w:rPr>
              <w:tab/>
            </w:r>
            <w:r w:rsidR="005F6E2E">
              <w:rPr>
                <w:noProof/>
                <w:webHidden/>
              </w:rPr>
              <w:fldChar w:fldCharType="begin"/>
            </w:r>
            <w:r w:rsidR="005F6E2E">
              <w:rPr>
                <w:noProof/>
                <w:webHidden/>
              </w:rPr>
              <w:instrText xml:space="preserve"> PAGEREF _Toc500703331 \h </w:instrText>
            </w:r>
            <w:r w:rsidR="005F6E2E">
              <w:rPr>
                <w:noProof/>
                <w:webHidden/>
              </w:rPr>
            </w:r>
            <w:r w:rsidR="005F6E2E">
              <w:rPr>
                <w:noProof/>
                <w:webHidden/>
              </w:rPr>
              <w:fldChar w:fldCharType="separate"/>
            </w:r>
            <w:r w:rsidR="005F6E2E">
              <w:rPr>
                <w:noProof/>
                <w:webHidden/>
              </w:rPr>
              <w:t>14</w:t>
            </w:r>
            <w:r w:rsidR="005F6E2E">
              <w:rPr>
                <w:noProof/>
                <w:webHidden/>
              </w:rPr>
              <w:fldChar w:fldCharType="end"/>
            </w:r>
          </w:hyperlink>
        </w:p>
        <w:p w14:paraId="511D84AC" w14:textId="06F48436" w:rsidR="005F6E2E" w:rsidRDefault="00855750">
          <w:pPr>
            <w:pStyle w:val="TOC2"/>
            <w:rPr>
              <w:noProof/>
            </w:rPr>
          </w:pPr>
          <w:hyperlink w:anchor="_Toc500703332" w:history="1">
            <w:r w:rsidR="005F6E2E" w:rsidRPr="00B8392E">
              <w:rPr>
                <w:rStyle w:val="Hyperlink"/>
                <w:noProof/>
              </w:rPr>
              <w:t>Requirements</w:t>
            </w:r>
            <w:r w:rsidR="005F6E2E">
              <w:rPr>
                <w:noProof/>
                <w:webHidden/>
              </w:rPr>
              <w:tab/>
            </w:r>
            <w:r w:rsidR="005F6E2E">
              <w:rPr>
                <w:noProof/>
                <w:webHidden/>
              </w:rPr>
              <w:fldChar w:fldCharType="begin"/>
            </w:r>
            <w:r w:rsidR="005F6E2E">
              <w:rPr>
                <w:noProof/>
                <w:webHidden/>
              </w:rPr>
              <w:instrText xml:space="preserve"> PAGEREF _Toc500703332 \h </w:instrText>
            </w:r>
            <w:r w:rsidR="005F6E2E">
              <w:rPr>
                <w:noProof/>
                <w:webHidden/>
              </w:rPr>
            </w:r>
            <w:r w:rsidR="005F6E2E">
              <w:rPr>
                <w:noProof/>
                <w:webHidden/>
              </w:rPr>
              <w:fldChar w:fldCharType="separate"/>
            </w:r>
            <w:r w:rsidR="005F6E2E">
              <w:rPr>
                <w:noProof/>
                <w:webHidden/>
              </w:rPr>
              <w:t>14</w:t>
            </w:r>
            <w:r w:rsidR="005F6E2E">
              <w:rPr>
                <w:noProof/>
                <w:webHidden/>
              </w:rPr>
              <w:fldChar w:fldCharType="end"/>
            </w:r>
          </w:hyperlink>
        </w:p>
        <w:p w14:paraId="74779778" w14:textId="52F08C14" w:rsidR="005F6E2E" w:rsidRDefault="00855750">
          <w:pPr>
            <w:pStyle w:val="TOC1"/>
            <w:tabs>
              <w:tab w:val="right" w:leader="dot" w:pos="9350"/>
            </w:tabs>
            <w:rPr>
              <w:noProof/>
            </w:rPr>
          </w:pPr>
          <w:hyperlink w:anchor="_Toc500703333" w:history="1">
            <w:r w:rsidR="005F6E2E" w:rsidRPr="00B8392E">
              <w:rPr>
                <w:rStyle w:val="Hyperlink"/>
                <w:noProof/>
              </w:rPr>
              <w:t>References</w:t>
            </w:r>
            <w:r w:rsidR="005F6E2E">
              <w:rPr>
                <w:noProof/>
                <w:webHidden/>
              </w:rPr>
              <w:tab/>
            </w:r>
            <w:r w:rsidR="005F6E2E">
              <w:rPr>
                <w:noProof/>
                <w:webHidden/>
              </w:rPr>
              <w:fldChar w:fldCharType="begin"/>
            </w:r>
            <w:r w:rsidR="005F6E2E">
              <w:rPr>
                <w:noProof/>
                <w:webHidden/>
              </w:rPr>
              <w:instrText xml:space="preserve"> PAGEREF _Toc500703333 \h </w:instrText>
            </w:r>
            <w:r w:rsidR="005F6E2E">
              <w:rPr>
                <w:noProof/>
                <w:webHidden/>
              </w:rPr>
            </w:r>
            <w:r w:rsidR="005F6E2E">
              <w:rPr>
                <w:noProof/>
                <w:webHidden/>
              </w:rPr>
              <w:fldChar w:fldCharType="separate"/>
            </w:r>
            <w:r w:rsidR="005F6E2E">
              <w:rPr>
                <w:noProof/>
                <w:webHidden/>
              </w:rPr>
              <w:t>15</w:t>
            </w:r>
            <w:r w:rsidR="005F6E2E">
              <w:rPr>
                <w:noProof/>
                <w:webHidden/>
              </w:rPr>
              <w:fldChar w:fldCharType="end"/>
            </w:r>
          </w:hyperlink>
        </w:p>
        <w:p w14:paraId="7DB64B00" w14:textId="0043ACD6" w:rsidR="00177ADF" w:rsidRPr="00C40778" w:rsidRDefault="00226444" w:rsidP="009044AA">
          <w:pPr>
            <w:spacing w:after="0"/>
            <w:rPr>
              <w:rStyle w:val="Emphasis"/>
              <w:i w:val="0"/>
              <w:iCs w:val="0"/>
            </w:rPr>
          </w:pPr>
          <w:r>
            <w:fldChar w:fldCharType="end"/>
          </w:r>
        </w:p>
      </w:sdtContent>
    </w:sdt>
    <w:p w14:paraId="1A8448B1" w14:textId="77777777" w:rsidR="00177ADF" w:rsidRDefault="00177ADF" w:rsidP="00177ADF">
      <w:pPr>
        <w:pStyle w:val="Heading1"/>
      </w:pPr>
      <w:bookmarkStart w:id="2" w:name="_Toc500703317"/>
      <w:r>
        <w:t>Table of Figures</w:t>
      </w:r>
      <w:bookmarkEnd w:id="2"/>
    </w:p>
    <w:p w14:paraId="5FE57C39" w14:textId="77777777" w:rsidR="00177ADF" w:rsidRDefault="00177ADF">
      <w:pPr>
        <w:pStyle w:val="TableofFigures"/>
        <w:tabs>
          <w:tab w:val="right" w:leader="dot" w:pos="9350"/>
        </w:tabs>
        <w:rPr>
          <w:rStyle w:val="Emphasis"/>
        </w:rPr>
      </w:pPr>
    </w:p>
    <w:p w14:paraId="09523332" w14:textId="675CF83B" w:rsidR="005F6E2E"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500703334" w:history="1">
        <w:r w:rsidR="005F6E2E" w:rsidRPr="007B36BF">
          <w:rPr>
            <w:rStyle w:val="Hyperlink"/>
            <w:noProof/>
          </w:rPr>
          <w:t>Figure 1: Visual Reference for Utility Tunnels [1]</w:t>
        </w:r>
        <w:r w:rsidR="005F6E2E">
          <w:rPr>
            <w:noProof/>
            <w:webHidden/>
          </w:rPr>
          <w:tab/>
        </w:r>
        <w:r w:rsidR="005F6E2E">
          <w:rPr>
            <w:noProof/>
            <w:webHidden/>
          </w:rPr>
          <w:fldChar w:fldCharType="begin"/>
        </w:r>
        <w:r w:rsidR="005F6E2E">
          <w:rPr>
            <w:noProof/>
            <w:webHidden/>
          </w:rPr>
          <w:instrText xml:space="preserve"> PAGEREF _Toc500703334 \h </w:instrText>
        </w:r>
        <w:r w:rsidR="005F6E2E">
          <w:rPr>
            <w:noProof/>
            <w:webHidden/>
          </w:rPr>
        </w:r>
        <w:r w:rsidR="005F6E2E">
          <w:rPr>
            <w:noProof/>
            <w:webHidden/>
          </w:rPr>
          <w:fldChar w:fldCharType="separate"/>
        </w:r>
        <w:r w:rsidR="005F6E2E">
          <w:rPr>
            <w:noProof/>
            <w:webHidden/>
          </w:rPr>
          <w:t>1</w:t>
        </w:r>
        <w:r w:rsidR="005F6E2E">
          <w:rPr>
            <w:noProof/>
            <w:webHidden/>
          </w:rPr>
          <w:fldChar w:fldCharType="end"/>
        </w:r>
      </w:hyperlink>
    </w:p>
    <w:p w14:paraId="3182CA8D" w14:textId="352E8E8C" w:rsidR="005F6E2E" w:rsidRDefault="00855750">
      <w:pPr>
        <w:pStyle w:val="TableofFigures"/>
        <w:tabs>
          <w:tab w:val="right" w:leader="dot" w:pos="9350"/>
        </w:tabs>
        <w:rPr>
          <w:noProof/>
        </w:rPr>
      </w:pPr>
      <w:hyperlink w:anchor="_Toc500703335" w:history="1">
        <w:r w:rsidR="005F6E2E" w:rsidRPr="007B36BF">
          <w:rPr>
            <w:rStyle w:val="Hyperlink"/>
            <w:noProof/>
          </w:rPr>
          <w:t>Figure 2:  Interior Level 1</w:t>
        </w:r>
        <w:r w:rsidR="005F6E2E">
          <w:rPr>
            <w:noProof/>
            <w:webHidden/>
          </w:rPr>
          <w:tab/>
        </w:r>
        <w:r w:rsidR="005F6E2E">
          <w:rPr>
            <w:noProof/>
            <w:webHidden/>
          </w:rPr>
          <w:fldChar w:fldCharType="begin"/>
        </w:r>
        <w:r w:rsidR="005F6E2E">
          <w:rPr>
            <w:noProof/>
            <w:webHidden/>
          </w:rPr>
          <w:instrText xml:space="preserve"> PAGEREF _Toc500703335 \h </w:instrText>
        </w:r>
        <w:r w:rsidR="005F6E2E">
          <w:rPr>
            <w:noProof/>
            <w:webHidden/>
          </w:rPr>
        </w:r>
        <w:r w:rsidR="005F6E2E">
          <w:rPr>
            <w:noProof/>
            <w:webHidden/>
          </w:rPr>
          <w:fldChar w:fldCharType="separate"/>
        </w:r>
        <w:r w:rsidR="005F6E2E">
          <w:rPr>
            <w:noProof/>
            <w:webHidden/>
          </w:rPr>
          <w:t>6</w:t>
        </w:r>
        <w:r w:rsidR="005F6E2E">
          <w:rPr>
            <w:noProof/>
            <w:webHidden/>
          </w:rPr>
          <w:fldChar w:fldCharType="end"/>
        </w:r>
      </w:hyperlink>
    </w:p>
    <w:p w14:paraId="01A13E58" w14:textId="2A47E046" w:rsidR="005F6E2E" w:rsidRDefault="00855750">
      <w:pPr>
        <w:pStyle w:val="TableofFigures"/>
        <w:tabs>
          <w:tab w:val="right" w:leader="dot" w:pos="9350"/>
        </w:tabs>
        <w:rPr>
          <w:noProof/>
        </w:rPr>
      </w:pPr>
      <w:hyperlink w:anchor="_Toc500703336" w:history="1">
        <w:r w:rsidR="005F6E2E" w:rsidRPr="007B36BF">
          <w:rPr>
            <w:rStyle w:val="Hyperlink"/>
            <w:noProof/>
          </w:rPr>
          <w:t>Figure 3: Interior Level 2</w:t>
        </w:r>
        <w:r w:rsidR="005F6E2E">
          <w:rPr>
            <w:noProof/>
            <w:webHidden/>
          </w:rPr>
          <w:tab/>
        </w:r>
        <w:r w:rsidR="005F6E2E">
          <w:rPr>
            <w:noProof/>
            <w:webHidden/>
          </w:rPr>
          <w:fldChar w:fldCharType="begin"/>
        </w:r>
        <w:r w:rsidR="005F6E2E">
          <w:rPr>
            <w:noProof/>
            <w:webHidden/>
          </w:rPr>
          <w:instrText xml:space="preserve"> PAGEREF _Toc500703336 \h </w:instrText>
        </w:r>
        <w:r w:rsidR="005F6E2E">
          <w:rPr>
            <w:noProof/>
            <w:webHidden/>
          </w:rPr>
        </w:r>
        <w:r w:rsidR="005F6E2E">
          <w:rPr>
            <w:noProof/>
            <w:webHidden/>
          </w:rPr>
          <w:fldChar w:fldCharType="separate"/>
        </w:r>
        <w:r w:rsidR="005F6E2E">
          <w:rPr>
            <w:noProof/>
            <w:webHidden/>
          </w:rPr>
          <w:t>7</w:t>
        </w:r>
        <w:r w:rsidR="005F6E2E">
          <w:rPr>
            <w:noProof/>
            <w:webHidden/>
          </w:rPr>
          <w:fldChar w:fldCharType="end"/>
        </w:r>
      </w:hyperlink>
    </w:p>
    <w:p w14:paraId="21E17583" w14:textId="4B034DD6" w:rsidR="005F6E2E" w:rsidRDefault="00855750">
      <w:pPr>
        <w:pStyle w:val="TableofFigures"/>
        <w:tabs>
          <w:tab w:val="right" w:leader="dot" w:pos="9350"/>
        </w:tabs>
        <w:rPr>
          <w:noProof/>
        </w:rPr>
      </w:pPr>
      <w:hyperlink w:anchor="_Toc500703337" w:history="1">
        <w:r w:rsidR="005F6E2E" w:rsidRPr="007B36BF">
          <w:rPr>
            <w:rStyle w:val="Hyperlink"/>
            <w:noProof/>
          </w:rPr>
          <w:t>Figure 4: Interior Level 3</w:t>
        </w:r>
        <w:r w:rsidR="005F6E2E">
          <w:rPr>
            <w:noProof/>
            <w:webHidden/>
          </w:rPr>
          <w:tab/>
        </w:r>
        <w:r w:rsidR="005F6E2E">
          <w:rPr>
            <w:noProof/>
            <w:webHidden/>
          </w:rPr>
          <w:fldChar w:fldCharType="begin"/>
        </w:r>
        <w:r w:rsidR="005F6E2E">
          <w:rPr>
            <w:noProof/>
            <w:webHidden/>
          </w:rPr>
          <w:instrText xml:space="preserve"> PAGEREF _Toc500703337 \h </w:instrText>
        </w:r>
        <w:r w:rsidR="005F6E2E">
          <w:rPr>
            <w:noProof/>
            <w:webHidden/>
          </w:rPr>
        </w:r>
        <w:r w:rsidR="005F6E2E">
          <w:rPr>
            <w:noProof/>
            <w:webHidden/>
          </w:rPr>
          <w:fldChar w:fldCharType="separate"/>
        </w:r>
        <w:r w:rsidR="005F6E2E">
          <w:rPr>
            <w:noProof/>
            <w:webHidden/>
          </w:rPr>
          <w:t>8</w:t>
        </w:r>
        <w:r w:rsidR="005F6E2E">
          <w:rPr>
            <w:noProof/>
            <w:webHidden/>
          </w:rPr>
          <w:fldChar w:fldCharType="end"/>
        </w:r>
      </w:hyperlink>
    </w:p>
    <w:p w14:paraId="6165D744" w14:textId="3A6A4696" w:rsidR="005F6E2E" w:rsidRDefault="00855750">
      <w:pPr>
        <w:pStyle w:val="TableofFigures"/>
        <w:tabs>
          <w:tab w:val="right" w:leader="dot" w:pos="9350"/>
        </w:tabs>
        <w:rPr>
          <w:noProof/>
        </w:rPr>
      </w:pPr>
      <w:hyperlink w:anchor="_Toc500703338" w:history="1">
        <w:r w:rsidR="005F6E2E" w:rsidRPr="007B36BF">
          <w:rPr>
            <w:rStyle w:val="Hyperlink"/>
            <w:noProof/>
          </w:rPr>
          <w:t>Figure 5: Exterior Map Perspective 1</w:t>
        </w:r>
        <w:r w:rsidR="005F6E2E">
          <w:rPr>
            <w:noProof/>
            <w:webHidden/>
          </w:rPr>
          <w:tab/>
        </w:r>
        <w:r w:rsidR="005F6E2E">
          <w:rPr>
            <w:noProof/>
            <w:webHidden/>
          </w:rPr>
          <w:fldChar w:fldCharType="begin"/>
        </w:r>
        <w:r w:rsidR="005F6E2E">
          <w:rPr>
            <w:noProof/>
            <w:webHidden/>
          </w:rPr>
          <w:instrText xml:space="preserve"> PAGEREF _Toc500703338 \h </w:instrText>
        </w:r>
        <w:r w:rsidR="005F6E2E">
          <w:rPr>
            <w:noProof/>
            <w:webHidden/>
          </w:rPr>
        </w:r>
        <w:r w:rsidR="005F6E2E">
          <w:rPr>
            <w:noProof/>
            <w:webHidden/>
          </w:rPr>
          <w:fldChar w:fldCharType="separate"/>
        </w:r>
        <w:r w:rsidR="005F6E2E">
          <w:rPr>
            <w:noProof/>
            <w:webHidden/>
          </w:rPr>
          <w:t>10</w:t>
        </w:r>
        <w:r w:rsidR="005F6E2E">
          <w:rPr>
            <w:noProof/>
            <w:webHidden/>
          </w:rPr>
          <w:fldChar w:fldCharType="end"/>
        </w:r>
      </w:hyperlink>
    </w:p>
    <w:p w14:paraId="1B002548" w14:textId="434DD29C" w:rsidR="005F6E2E" w:rsidRDefault="00855750">
      <w:pPr>
        <w:pStyle w:val="TableofFigures"/>
        <w:tabs>
          <w:tab w:val="right" w:leader="dot" w:pos="9350"/>
        </w:tabs>
        <w:rPr>
          <w:noProof/>
        </w:rPr>
      </w:pPr>
      <w:hyperlink w:anchor="_Toc500703339" w:history="1">
        <w:r w:rsidR="005F6E2E" w:rsidRPr="007B36BF">
          <w:rPr>
            <w:rStyle w:val="Hyperlink"/>
            <w:noProof/>
          </w:rPr>
          <w:t>Figure 6: Exterior Map Perspective 2</w:t>
        </w:r>
        <w:r w:rsidR="005F6E2E">
          <w:rPr>
            <w:noProof/>
            <w:webHidden/>
          </w:rPr>
          <w:tab/>
        </w:r>
        <w:r w:rsidR="005F6E2E">
          <w:rPr>
            <w:noProof/>
            <w:webHidden/>
          </w:rPr>
          <w:fldChar w:fldCharType="begin"/>
        </w:r>
        <w:r w:rsidR="005F6E2E">
          <w:rPr>
            <w:noProof/>
            <w:webHidden/>
          </w:rPr>
          <w:instrText xml:space="preserve"> PAGEREF _Toc500703339 \h </w:instrText>
        </w:r>
        <w:r w:rsidR="005F6E2E">
          <w:rPr>
            <w:noProof/>
            <w:webHidden/>
          </w:rPr>
        </w:r>
        <w:r w:rsidR="005F6E2E">
          <w:rPr>
            <w:noProof/>
            <w:webHidden/>
          </w:rPr>
          <w:fldChar w:fldCharType="separate"/>
        </w:r>
        <w:r w:rsidR="005F6E2E">
          <w:rPr>
            <w:noProof/>
            <w:webHidden/>
          </w:rPr>
          <w:t>11</w:t>
        </w:r>
        <w:r w:rsidR="005F6E2E">
          <w:rPr>
            <w:noProof/>
            <w:webHidden/>
          </w:rPr>
          <w:fldChar w:fldCharType="end"/>
        </w:r>
      </w:hyperlink>
    </w:p>
    <w:p w14:paraId="6FA30795" w14:textId="6C73DC68" w:rsidR="005F6E2E" w:rsidRDefault="00855750">
      <w:pPr>
        <w:pStyle w:val="TableofFigures"/>
        <w:tabs>
          <w:tab w:val="right" w:leader="dot" w:pos="9350"/>
        </w:tabs>
        <w:rPr>
          <w:noProof/>
        </w:rPr>
      </w:pPr>
      <w:hyperlink w:anchor="_Toc500703340" w:history="1">
        <w:r w:rsidR="005F6E2E" w:rsidRPr="007B36BF">
          <w:rPr>
            <w:rStyle w:val="Hyperlink"/>
            <w:noProof/>
          </w:rPr>
          <w:t>Figure 7: Scene 3 Defensive Position</w:t>
        </w:r>
        <w:r w:rsidR="005F6E2E">
          <w:rPr>
            <w:noProof/>
            <w:webHidden/>
          </w:rPr>
          <w:tab/>
        </w:r>
        <w:r w:rsidR="005F6E2E">
          <w:rPr>
            <w:noProof/>
            <w:webHidden/>
          </w:rPr>
          <w:fldChar w:fldCharType="begin"/>
        </w:r>
        <w:r w:rsidR="005F6E2E">
          <w:rPr>
            <w:noProof/>
            <w:webHidden/>
          </w:rPr>
          <w:instrText xml:space="preserve"> PAGEREF _Toc500703340 \h </w:instrText>
        </w:r>
        <w:r w:rsidR="005F6E2E">
          <w:rPr>
            <w:noProof/>
            <w:webHidden/>
          </w:rPr>
        </w:r>
        <w:r w:rsidR="005F6E2E">
          <w:rPr>
            <w:noProof/>
            <w:webHidden/>
          </w:rPr>
          <w:fldChar w:fldCharType="separate"/>
        </w:r>
        <w:r w:rsidR="005F6E2E">
          <w:rPr>
            <w:noProof/>
            <w:webHidden/>
          </w:rPr>
          <w:t>12</w:t>
        </w:r>
        <w:r w:rsidR="005F6E2E">
          <w:rPr>
            <w:noProof/>
            <w:webHidden/>
          </w:rPr>
          <w:fldChar w:fldCharType="end"/>
        </w:r>
      </w:hyperlink>
    </w:p>
    <w:p w14:paraId="6D3C5881" w14:textId="699EB9FE" w:rsidR="00177ADF" w:rsidRPr="00EC2762" w:rsidRDefault="00226444" w:rsidP="002F6EB0">
      <w:pPr>
        <w:spacing w:after="60"/>
        <w:rPr>
          <w:rStyle w:val="Emphasis"/>
        </w:rPr>
      </w:pPr>
      <w:r>
        <w:rPr>
          <w:rStyle w:val="Emphasis"/>
        </w:rPr>
        <w:fldChar w:fldCharType="end"/>
      </w:r>
    </w:p>
    <w:p w14:paraId="3F1C37A3" w14:textId="77777777" w:rsidR="00403477" w:rsidRDefault="00403477"/>
    <w:p w14:paraId="388F3BE9"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69FA2F5C" w14:textId="77777777" w:rsidR="009B3D2E" w:rsidRDefault="009B3D2E" w:rsidP="009B3D2E">
      <w:pPr>
        <w:pStyle w:val="Title"/>
      </w:pPr>
      <w:r>
        <w:lastRenderedPageBreak/>
        <w:t xml:space="preserve">Level </w:t>
      </w:r>
      <w:r w:rsidR="00211F9E">
        <w:t>Design Document</w:t>
      </w:r>
    </w:p>
    <w:p w14:paraId="3DF7D4D5" w14:textId="33F92A67" w:rsidR="00211F9E" w:rsidRDefault="00211F9E" w:rsidP="007504EC">
      <w:pPr>
        <w:pStyle w:val="Heading1"/>
      </w:pPr>
      <w:bookmarkStart w:id="3" w:name="_Toc500703318"/>
      <w:r>
        <w:t>Level Information</w:t>
      </w:r>
      <w:bookmarkEnd w:id="3"/>
    </w:p>
    <w:p w14:paraId="78DC7C6B" w14:textId="2B05D884" w:rsidR="00C915E3" w:rsidRDefault="00C915E3" w:rsidP="00C915E3">
      <w:pPr>
        <w:pStyle w:val="Heading2"/>
      </w:pPr>
      <w:bookmarkStart w:id="4" w:name="_Toc500703319"/>
      <w:r>
        <w:t>Level Goals</w:t>
      </w:r>
      <w:bookmarkEnd w:id="4"/>
    </w:p>
    <w:p w14:paraId="1A501B25" w14:textId="7AF48487" w:rsidR="00CF669F" w:rsidRDefault="000F3E3A" w:rsidP="00CF669F">
      <w:pPr>
        <w:pStyle w:val="ListParagraph"/>
        <w:numPr>
          <w:ilvl w:val="0"/>
          <w:numId w:val="32"/>
        </w:numPr>
        <w:spacing w:after="160" w:line="259" w:lineRule="auto"/>
      </w:pPr>
      <w:r>
        <w:t xml:space="preserve">To demonstrate the application of my process for </w:t>
      </w:r>
      <w:r w:rsidR="00D173E8">
        <w:t>using Game Feel to align player interaction with game metaphor.</w:t>
      </w:r>
    </w:p>
    <w:p w14:paraId="118D2E80" w14:textId="2A37DC26" w:rsidR="00D173E8" w:rsidRPr="00CF669F" w:rsidRDefault="00D173E8" w:rsidP="00CF669F">
      <w:pPr>
        <w:pStyle w:val="ListParagraph"/>
        <w:numPr>
          <w:ilvl w:val="0"/>
          <w:numId w:val="32"/>
        </w:numPr>
        <w:spacing w:after="160" w:line="259" w:lineRule="auto"/>
      </w:pPr>
      <w:r>
        <w:t xml:space="preserve">To create a </w:t>
      </w:r>
      <w:r>
        <w:rPr>
          <w:i/>
        </w:rPr>
        <w:t xml:space="preserve">Fallout 4 </w:t>
      </w:r>
      <w:r>
        <w:t>of portfolio quality.</w:t>
      </w:r>
    </w:p>
    <w:p w14:paraId="28DF926D" w14:textId="3442DC6A" w:rsidR="00553091" w:rsidRDefault="008079F8" w:rsidP="005277C7">
      <w:pPr>
        <w:pStyle w:val="Heading2"/>
      </w:pPr>
      <w:bookmarkStart w:id="5" w:name="_Toc500703320"/>
      <w:r>
        <w:t>Quick Summary</w:t>
      </w:r>
      <w:bookmarkEnd w:id="5"/>
    </w:p>
    <w:p w14:paraId="44D0CCF5" w14:textId="7A300642" w:rsidR="006D1C9E" w:rsidRPr="00A6492D" w:rsidRDefault="00256633" w:rsidP="005277C7">
      <w:r>
        <w:t>“Escape” is a</w:t>
      </w:r>
      <w:r w:rsidR="00A6492D">
        <w:t xml:space="preserve"> single player level for </w:t>
      </w:r>
      <w:r w:rsidR="00A6492D">
        <w:rPr>
          <w:i/>
        </w:rPr>
        <w:t>Fallout 4</w:t>
      </w:r>
      <w:r w:rsidR="00A6492D">
        <w:t xml:space="preserve"> in which the player attempts to escape from a </w:t>
      </w:r>
      <w:r w:rsidR="006D1C9E">
        <w:t>raider</w:t>
      </w:r>
      <w:r w:rsidR="002601D8">
        <w:t xml:space="preserve"> camp </w:t>
      </w:r>
      <w:r w:rsidR="00DC6B7B">
        <w:t xml:space="preserve">inside of an old military hospital </w:t>
      </w:r>
      <w:r w:rsidR="002601D8">
        <w:t>using a special set of pre-war power armor</w:t>
      </w:r>
      <w:r w:rsidR="006D1C9E">
        <w:t xml:space="preserve">. To communicate the player’s arc, from confinement to power to their ultimate </w:t>
      </w:r>
      <w:r w:rsidR="00724906">
        <w:t xml:space="preserve">defeat, </w:t>
      </w:r>
      <w:r w:rsidR="00724906" w:rsidRPr="00A6492D">
        <w:t>“</w:t>
      </w:r>
      <w:r>
        <w:t>Escape” uses my thesis process to align player interaction with game metaphor. In keeping with this, the level focuses on</w:t>
      </w:r>
      <w:r w:rsidR="009349D9">
        <w:t xml:space="preserve"> telling its story through</w:t>
      </w:r>
      <w:r>
        <w:t xml:space="preserve"> the gameplay experience of the player </w:t>
      </w:r>
      <w:r w:rsidR="009349D9">
        <w:t>rather than explicit narrative told through dialog.</w:t>
      </w:r>
      <w:r w:rsidR="00D13E2C">
        <w:t xml:space="preserve"> The player begins </w:t>
      </w:r>
      <w:r w:rsidR="00DC6B7B">
        <w:t>upstairs in the office wing of the hospital</w:t>
      </w:r>
      <w:r w:rsidR="0074459B">
        <w:t xml:space="preserve">, armed only with a shotgun. They face hordes of Raiders as they </w:t>
      </w:r>
      <w:r w:rsidR="00DC6B7B">
        <w:t>descend</w:t>
      </w:r>
      <w:r w:rsidR="0074459B">
        <w:t xml:space="preserve"> to the </w:t>
      </w:r>
      <w:r w:rsidR="00DC6B7B">
        <w:t>plaza in front of the complex to activate the complex’s generator and escape through the rear</w:t>
      </w:r>
      <w:r w:rsidR="0074459B">
        <w:t xml:space="preserve">. </w:t>
      </w:r>
      <w:r w:rsidR="00DC6B7B">
        <w:t>Unfortunately</w:t>
      </w:r>
      <w:r w:rsidR="0074459B">
        <w:t xml:space="preserve">, when the player reaches the train station, their power armor is damaged and they are forced to face the raiders without it as they hold out for the gates of the compound to open. </w:t>
      </w:r>
    </w:p>
    <w:p w14:paraId="1ECC4D66" w14:textId="77777777" w:rsidR="00731689" w:rsidRDefault="00731689">
      <w:pPr>
        <w:rPr>
          <w:rFonts w:asciiTheme="majorHAnsi" w:eastAsiaTheme="majorEastAsia" w:hAnsiTheme="majorHAnsi" w:cstheme="majorBidi"/>
          <w:b/>
          <w:bCs/>
          <w:color w:val="4F81BD" w:themeColor="accent1"/>
          <w:sz w:val="26"/>
          <w:szCs w:val="26"/>
        </w:rPr>
      </w:pPr>
      <w:r>
        <w:br w:type="page"/>
      </w:r>
    </w:p>
    <w:p w14:paraId="6F36B99E" w14:textId="2C06E001" w:rsidR="00731689" w:rsidRPr="00731689" w:rsidRDefault="005277C7" w:rsidP="00731689">
      <w:pPr>
        <w:pStyle w:val="Heading2"/>
      </w:pPr>
      <w:bookmarkStart w:id="6" w:name="_Toc500703321"/>
      <w:r>
        <w:lastRenderedPageBreak/>
        <w:t>Design Levers</w:t>
      </w:r>
      <w:bookmarkEnd w:id="6"/>
    </w:p>
    <w:tbl>
      <w:tblPr>
        <w:tblW w:w="9263" w:type="dxa"/>
        <w:jc w:val="center"/>
        <w:tblLook w:val="04A0" w:firstRow="1" w:lastRow="0" w:firstColumn="1" w:lastColumn="0" w:noHBand="0" w:noVBand="1"/>
      </w:tblPr>
      <w:tblGrid>
        <w:gridCol w:w="1435"/>
        <w:gridCol w:w="3150"/>
        <w:gridCol w:w="2497"/>
        <w:gridCol w:w="2181"/>
      </w:tblGrid>
      <w:tr w:rsidR="002F0ADE" w:rsidRPr="002F0ADE" w14:paraId="31E55068"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4472C4" w:fill="4472C4"/>
            <w:noWrap/>
            <w:vAlign w:val="bottom"/>
            <w:hideMark/>
          </w:tcPr>
          <w:p w14:paraId="1A8FEFC3" w14:textId="77777777" w:rsidR="002F0ADE" w:rsidRPr="002F0ADE" w:rsidRDefault="002F0ADE" w:rsidP="002F0ADE">
            <w:pPr>
              <w:spacing w:after="0" w:line="240" w:lineRule="auto"/>
              <w:jc w:val="center"/>
              <w:rPr>
                <w:rFonts w:ascii="Calibri" w:eastAsia="Times New Roman" w:hAnsi="Calibri" w:cs="Calibri"/>
                <w:b/>
                <w:bCs/>
                <w:color w:val="FFFFFF"/>
              </w:rPr>
            </w:pPr>
            <w:r w:rsidRPr="002F0ADE">
              <w:rPr>
                <w:rFonts w:ascii="Calibri" w:eastAsia="Times New Roman" w:hAnsi="Calibri" w:cs="Calibri"/>
                <w:b/>
                <w:bCs/>
                <w:color w:val="FFFFFF"/>
              </w:rPr>
              <w:t>Verb/Level Design Element</w:t>
            </w:r>
          </w:p>
        </w:tc>
        <w:tc>
          <w:tcPr>
            <w:tcW w:w="3150" w:type="dxa"/>
            <w:tcBorders>
              <w:top w:val="single" w:sz="4" w:space="0" w:color="8EA9DB"/>
              <w:left w:val="nil"/>
              <w:bottom w:val="single" w:sz="4" w:space="0" w:color="8EA9DB"/>
              <w:right w:val="nil"/>
            </w:tcBorders>
            <w:shd w:val="clear" w:color="4472C4" w:fill="4472C4"/>
            <w:noWrap/>
            <w:vAlign w:val="bottom"/>
            <w:hideMark/>
          </w:tcPr>
          <w:p w14:paraId="1EEDC550" w14:textId="77777777" w:rsidR="002F0ADE" w:rsidRPr="002F0ADE" w:rsidRDefault="002F0ADE" w:rsidP="002F0ADE">
            <w:pPr>
              <w:spacing w:after="0" w:line="240" w:lineRule="auto"/>
              <w:jc w:val="center"/>
              <w:rPr>
                <w:rFonts w:ascii="Calibri" w:eastAsia="Times New Roman" w:hAnsi="Calibri" w:cs="Calibri"/>
                <w:b/>
                <w:bCs/>
                <w:color w:val="FFFFFF"/>
              </w:rPr>
            </w:pPr>
            <w:r w:rsidRPr="002F0ADE">
              <w:rPr>
                <w:rFonts w:ascii="Calibri" w:eastAsia="Times New Roman" w:hAnsi="Calibri" w:cs="Calibri"/>
                <w:b/>
                <w:bCs/>
                <w:color w:val="FFFFFF"/>
              </w:rPr>
              <w:t>Exposed Variables</w:t>
            </w:r>
          </w:p>
        </w:tc>
        <w:tc>
          <w:tcPr>
            <w:tcW w:w="2497" w:type="dxa"/>
            <w:tcBorders>
              <w:top w:val="single" w:sz="4" w:space="0" w:color="8EA9DB"/>
              <w:left w:val="nil"/>
              <w:bottom w:val="single" w:sz="4" w:space="0" w:color="8EA9DB"/>
              <w:right w:val="nil"/>
            </w:tcBorders>
            <w:shd w:val="clear" w:color="4472C4" w:fill="4472C4"/>
            <w:noWrap/>
            <w:vAlign w:val="bottom"/>
            <w:hideMark/>
          </w:tcPr>
          <w:p w14:paraId="22B74DC1" w14:textId="77777777" w:rsidR="002F0ADE" w:rsidRPr="002F0ADE" w:rsidRDefault="002F0ADE" w:rsidP="002F0ADE">
            <w:pPr>
              <w:spacing w:after="0" w:line="240" w:lineRule="auto"/>
              <w:jc w:val="center"/>
              <w:rPr>
                <w:rFonts w:ascii="Calibri" w:eastAsia="Times New Roman" w:hAnsi="Calibri" w:cs="Calibri"/>
                <w:b/>
                <w:bCs/>
                <w:color w:val="FFFFFF"/>
              </w:rPr>
            </w:pPr>
            <w:r w:rsidRPr="002F0ADE">
              <w:rPr>
                <w:rFonts w:ascii="Calibri" w:eastAsia="Times New Roman" w:hAnsi="Calibri" w:cs="Calibri"/>
                <w:b/>
                <w:bCs/>
                <w:color w:val="FFFFFF"/>
              </w:rPr>
              <w:t>Filter</w:t>
            </w:r>
          </w:p>
        </w:tc>
        <w:tc>
          <w:tcPr>
            <w:tcW w:w="2181" w:type="dxa"/>
            <w:tcBorders>
              <w:top w:val="single" w:sz="4" w:space="0" w:color="8EA9DB"/>
              <w:left w:val="nil"/>
              <w:bottom w:val="single" w:sz="4" w:space="0" w:color="8EA9DB"/>
              <w:right w:val="single" w:sz="4" w:space="0" w:color="8EA9DB"/>
            </w:tcBorders>
            <w:shd w:val="clear" w:color="4472C4" w:fill="4472C4"/>
            <w:noWrap/>
            <w:vAlign w:val="bottom"/>
            <w:hideMark/>
          </w:tcPr>
          <w:p w14:paraId="6D2EA7B9" w14:textId="77777777" w:rsidR="002F0ADE" w:rsidRPr="002F0ADE" w:rsidRDefault="002F0ADE" w:rsidP="002F0ADE">
            <w:pPr>
              <w:spacing w:after="0" w:line="240" w:lineRule="auto"/>
              <w:jc w:val="center"/>
              <w:rPr>
                <w:rFonts w:ascii="Calibri" w:eastAsia="Times New Roman" w:hAnsi="Calibri" w:cs="Calibri"/>
                <w:b/>
                <w:bCs/>
                <w:color w:val="FFFFFF"/>
              </w:rPr>
            </w:pPr>
            <w:r w:rsidRPr="002F0ADE">
              <w:rPr>
                <w:rFonts w:ascii="Calibri" w:eastAsia="Times New Roman" w:hAnsi="Calibri" w:cs="Calibri"/>
                <w:b/>
                <w:bCs/>
                <w:color w:val="FFFFFF"/>
              </w:rPr>
              <w:t>Tone Shapes</w:t>
            </w:r>
          </w:p>
        </w:tc>
      </w:tr>
      <w:tr w:rsidR="002F0ADE" w:rsidRPr="002F0ADE" w14:paraId="6A2D3E31"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454A6459"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 xml:space="preserve">Move </w:t>
            </w:r>
          </w:p>
        </w:tc>
        <w:tc>
          <w:tcPr>
            <w:tcW w:w="3150" w:type="dxa"/>
            <w:tcBorders>
              <w:top w:val="single" w:sz="4" w:space="0" w:color="8EA9DB"/>
              <w:left w:val="nil"/>
              <w:bottom w:val="single" w:sz="4" w:space="0" w:color="8EA9DB"/>
              <w:right w:val="nil"/>
            </w:tcBorders>
            <w:shd w:val="clear" w:color="D9E1F2" w:fill="D9E1F2"/>
            <w:noWrap/>
            <w:vAlign w:val="bottom"/>
            <w:hideMark/>
          </w:tcPr>
          <w:p w14:paraId="51F87782"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Movement Speed</w:t>
            </w:r>
          </w:p>
        </w:tc>
        <w:tc>
          <w:tcPr>
            <w:tcW w:w="2497" w:type="dxa"/>
            <w:tcBorders>
              <w:top w:val="single" w:sz="4" w:space="0" w:color="8EA9DB"/>
              <w:left w:val="nil"/>
              <w:bottom w:val="single" w:sz="4" w:space="0" w:color="8EA9DB"/>
              <w:right w:val="nil"/>
            </w:tcBorders>
            <w:shd w:val="clear" w:color="D9E1F2" w:fill="D9E1F2"/>
            <w:noWrap/>
            <w:vAlign w:val="bottom"/>
            <w:hideMark/>
          </w:tcPr>
          <w:p w14:paraId="440D9383"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Intensity / Freedom</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57E0E7E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Square</w:t>
            </w:r>
          </w:p>
        </w:tc>
      </w:tr>
      <w:tr w:rsidR="002F0ADE" w:rsidRPr="002F0ADE" w14:paraId="5CD35043"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64B7BD42"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auto" w:fill="auto"/>
            <w:noWrap/>
            <w:vAlign w:val="bottom"/>
            <w:hideMark/>
          </w:tcPr>
          <w:p w14:paraId="77E4768C"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Game Speed</w:t>
            </w:r>
          </w:p>
        </w:tc>
        <w:tc>
          <w:tcPr>
            <w:tcW w:w="2497" w:type="dxa"/>
            <w:tcBorders>
              <w:top w:val="single" w:sz="4" w:space="0" w:color="8EA9DB"/>
              <w:left w:val="nil"/>
              <w:bottom w:val="single" w:sz="4" w:space="0" w:color="8EA9DB"/>
              <w:right w:val="nil"/>
            </w:tcBorders>
            <w:shd w:val="clear" w:color="auto" w:fill="auto"/>
            <w:noWrap/>
            <w:vAlign w:val="bottom"/>
            <w:hideMark/>
          </w:tcPr>
          <w:p w14:paraId="12A4D671"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Intesity / Control</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58C37102"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Triangle</w:t>
            </w:r>
          </w:p>
        </w:tc>
      </w:tr>
      <w:tr w:rsidR="002F0ADE" w:rsidRPr="002F0ADE" w14:paraId="15502749"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31BB01D1"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D9E1F2" w:fill="D9E1F2"/>
            <w:noWrap/>
            <w:vAlign w:val="bottom"/>
            <w:hideMark/>
          </w:tcPr>
          <w:p w14:paraId="6E4182D8"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Power Suit</w:t>
            </w:r>
          </w:p>
        </w:tc>
        <w:tc>
          <w:tcPr>
            <w:tcW w:w="2497" w:type="dxa"/>
            <w:tcBorders>
              <w:top w:val="single" w:sz="4" w:space="0" w:color="8EA9DB"/>
              <w:left w:val="nil"/>
              <w:bottom w:val="single" w:sz="4" w:space="0" w:color="8EA9DB"/>
              <w:right w:val="nil"/>
            </w:tcBorders>
            <w:shd w:val="clear" w:color="D9E1F2" w:fill="D9E1F2"/>
            <w:noWrap/>
            <w:vAlign w:val="bottom"/>
            <w:hideMark/>
          </w:tcPr>
          <w:p w14:paraId="62458317"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Freedom / Identification</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1FC2F57B"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Square</w:t>
            </w:r>
          </w:p>
        </w:tc>
      </w:tr>
      <w:tr w:rsidR="002F0ADE" w:rsidRPr="002F0ADE" w14:paraId="4F37DDC3"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3EFFC674"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auto" w:fill="auto"/>
            <w:noWrap/>
            <w:vAlign w:val="bottom"/>
            <w:hideMark/>
          </w:tcPr>
          <w:p w14:paraId="756D2D0C"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Level Openness (LD)</w:t>
            </w:r>
          </w:p>
        </w:tc>
        <w:tc>
          <w:tcPr>
            <w:tcW w:w="2497" w:type="dxa"/>
            <w:tcBorders>
              <w:top w:val="single" w:sz="4" w:space="0" w:color="8EA9DB"/>
              <w:left w:val="nil"/>
              <w:bottom w:val="single" w:sz="4" w:space="0" w:color="8EA9DB"/>
              <w:right w:val="nil"/>
            </w:tcBorders>
            <w:shd w:val="clear" w:color="auto" w:fill="auto"/>
            <w:noWrap/>
            <w:vAlign w:val="bottom"/>
            <w:hideMark/>
          </w:tcPr>
          <w:p w14:paraId="78662E8D"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Freedom</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0314C78B"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Square</w:t>
            </w:r>
          </w:p>
        </w:tc>
      </w:tr>
      <w:tr w:rsidR="002F0ADE" w:rsidRPr="002F0ADE" w14:paraId="7F40F272"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2D435982"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Look</w:t>
            </w:r>
          </w:p>
        </w:tc>
        <w:tc>
          <w:tcPr>
            <w:tcW w:w="3150" w:type="dxa"/>
            <w:tcBorders>
              <w:top w:val="single" w:sz="4" w:space="0" w:color="8EA9DB"/>
              <w:left w:val="nil"/>
              <w:bottom w:val="single" w:sz="4" w:space="0" w:color="8EA9DB"/>
              <w:right w:val="nil"/>
            </w:tcBorders>
            <w:shd w:val="clear" w:color="D9E1F2" w:fill="D9E1F2"/>
            <w:noWrap/>
            <w:vAlign w:val="bottom"/>
            <w:hideMark/>
          </w:tcPr>
          <w:p w14:paraId="0BCDAEA4"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Power Suit</w:t>
            </w:r>
          </w:p>
        </w:tc>
        <w:tc>
          <w:tcPr>
            <w:tcW w:w="2497" w:type="dxa"/>
            <w:tcBorders>
              <w:top w:val="single" w:sz="4" w:space="0" w:color="8EA9DB"/>
              <w:left w:val="nil"/>
              <w:bottom w:val="single" w:sz="4" w:space="0" w:color="8EA9DB"/>
              <w:right w:val="nil"/>
            </w:tcBorders>
            <w:shd w:val="clear" w:color="D9E1F2" w:fill="D9E1F2"/>
            <w:noWrap/>
            <w:vAlign w:val="bottom"/>
            <w:hideMark/>
          </w:tcPr>
          <w:p w14:paraId="6CB177F5"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Freedom / Identification</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6F53DC8D"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Square</w:t>
            </w:r>
          </w:p>
        </w:tc>
      </w:tr>
      <w:tr w:rsidR="002F0ADE" w:rsidRPr="002F0ADE" w14:paraId="67ECEA0E"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79A20EE6"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auto" w:fill="auto"/>
            <w:noWrap/>
            <w:vAlign w:val="bottom"/>
            <w:hideMark/>
          </w:tcPr>
          <w:p w14:paraId="592287C3"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Number of Enemies (LD)</w:t>
            </w:r>
          </w:p>
        </w:tc>
        <w:tc>
          <w:tcPr>
            <w:tcW w:w="2497" w:type="dxa"/>
            <w:tcBorders>
              <w:top w:val="single" w:sz="4" w:space="0" w:color="8EA9DB"/>
              <w:left w:val="nil"/>
              <w:bottom w:val="single" w:sz="4" w:space="0" w:color="8EA9DB"/>
              <w:right w:val="nil"/>
            </w:tcBorders>
            <w:shd w:val="clear" w:color="auto" w:fill="auto"/>
            <w:noWrap/>
            <w:vAlign w:val="bottom"/>
            <w:hideMark/>
          </w:tcPr>
          <w:p w14:paraId="1CBF2792"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Intensity</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6C5DDCCF"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Triangle</w:t>
            </w:r>
          </w:p>
        </w:tc>
      </w:tr>
      <w:tr w:rsidR="002F0ADE" w:rsidRPr="002F0ADE" w14:paraId="1F7C500D"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06DC1AD8"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D9E1F2" w:fill="D9E1F2"/>
            <w:noWrap/>
            <w:vAlign w:val="bottom"/>
            <w:hideMark/>
          </w:tcPr>
          <w:p w14:paraId="44FE7855"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Amount of Cover (LD)</w:t>
            </w:r>
          </w:p>
        </w:tc>
        <w:tc>
          <w:tcPr>
            <w:tcW w:w="2497" w:type="dxa"/>
            <w:tcBorders>
              <w:top w:val="single" w:sz="4" w:space="0" w:color="8EA9DB"/>
              <w:left w:val="nil"/>
              <w:bottom w:val="single" w:sz="4" w:space="0" w:color="8EA9DB"/>
              <w:right w:val="nil"/>
            </w:tcBorders>
            <w:shd w:val="clear" w:color="D9E1F2" w:fill="D9E1F2"/>
            <w:noWrap/>
            <w:vAlign w:val="bottom"/>
            <w:hideMark/>
          </w:tcPr>
          <w:p w14:paraId="715B20A1"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Intensity / Freedom</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4FFFB2D4"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Square / Triangle</w:t>
            </w:r>
          </w:p>
        </w:tc>
      </w:tr>
      <w:tr w:rsidR="002F0ADE" w:rsidRPr="002F0ADE" w14:paraId="7D65BCA8"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7F17BED0"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auto" w:fill="auto"/>
            <w:noWrap/>
            <w:vAlign w:val="bottom"/>
            <w:hideMark/>
          </w:tcPr>
          <w:p w14:paraId="4D002554"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First / Third Person</w:t>
            </w:r>
          </w:p>
        </w:tc>
        <w:tc>
          <w:tcPr>
            <w:tcW w:w="2497" w:type="dxa"/>
            <w:tcBorders>
              <w:top w:val="single" w:sz="4" w:space="0" w:color="8EA9DB"/>
              <w:left w:val="nil"/>
              <w:bottom w:val="single" w:sz="4" w:space="0" w:color="8EA9DB"/>
              <w:right w:val="nil"/>
            </w:tcBorders>
            <w:shd w:val="clear" w:color="auto" w:fill="auto"/>
            <w:noWrap/>
            <w:vAlign w:val="bottom"/>
            <w:hideMark/>
          </w:tcPr>
          <w:p w14:paraId="19A4D36C"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Association / Control</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634F89C9"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Square</w:t>
            </w:r>
          </w:p>
        </w:tc>
      </w:tr>
      <w:tr w:rsidR="002F0ADE" w:rsidRPr="002F0ADE" w14:paraId="13BC7B53"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430374AA"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Aim</w:t>
            </w:r>
          </w:p>
        </w:tc>
        <w:tc>
          <w:tcPr>
            <w:tcW w:w="3150" w:type="dxa"/>
            <w:tcBorders>
              <w:top w:val="single" w:sz="4" w:space="0" w:color="8EA9DB"/>
              <w:left w:val="nil"/>
              <w:bottom w:val="single" w:sz="4" w:space="0" w:color="8EA9DB"/>
              <w:right w:val="nil"/>
            </w:tcBorders>
            <w:shd w:val="clear" w:color="D9E1F2" w:fill="D9E1F2"/>
            <w:noWrap/>
            <w:vAlign w:val="bottom"/>
            <w:hideMark/>
          </w:tcPr>
          <w:p w14:paraId="769F6C81"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Power Suit</w:t>
            </w:r>
          </w:p>
        </w:tc>
        <w:tc>
          <w:tcPr>
            <w:tcW w:w="2497" w:type="dxa"/>
            <w:tcBorders>
              <w:top w:val="single" w:sz="4" w:space="0" w:color="8EA9DB"/>
              <w:left w:val="nil"/>
              <w:bottom w:val="single" w:sz="4" w:space="0" w:color="8EA9DB"/>
              <w:right w:val="nil"/>
            </w:tcBorders>
            <w:shd w:val="clear" w:color="D9E1F2" w:fill="D9E1F2"/>
            <w:noWrap/>
            <w:vAlign w:val="bottom"/>
            <w:hideMark/>
          </w:tcPr>
          <w:p w14:paraId="5D128D65"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Freedom / Identification</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2BC7315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Square</w:t>
            </w:r>
          </w:p>
        </w:tc>
      </w:tr>
      <w:tr w:rsidR="002F0ADE" w:rsidRPr="002F0ADE" w14:paraId="10E3B9E1"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40D3D2C7"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auto" w:fill="auto"/>
            <w:noWrap/>
            <w:vAlign w:val="bottom"/>
            <w:hideMark/>
          </w:tcPr>
          <w:p w14:paraId="1949FBE7"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Player Has High Ground (LD)</w:t>
            </w:r>
          </w:p>
        </w:tc>
        <w:tc>
          <w:tcPr>
            <w:tcW w:w="2497" w:type="dxa"/>
            <w:tcBorders>
              <w:top w:val="single" w:sz="4" w:space="0" w:color="8EA9DB"/>
              <w:left w:val="nil"/>
              <w:bottom w:val="single" w:sz="4" w:space="0" w:color="8EA9DB"/>
              <w:right w:val="nil"/>
            </w:tcBorders>
            <w:shd w:val="clear" w:color="auto" w:fill="auto"/>
            <w:noWrap/>
            <w:vAlign w:val="bottom"/>
            <w:hideMark/>
          </w:tcPr>
          <w:p w14:paraId="46519E11"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 xml:space="preserve">Control / Freedom  </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4429C12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Square</w:t>
            </w:r>
          </w:p>
        </w:tc>
      </w:tr>
      <w:tr w:rsidR="002F0ADE" w:rsidRPr="002F0ADE" w14:paraId="40FE5E3D"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0B5EB5DF"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D9E1F2" w:fill="D9E1F2"/>
            <w:noWrap/>
            <w:vAlign w:val="bottom"/>
            <w:hideMark/>
          </w:tcPr>
          <w:p w14:paraId="4B73EA47"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VATs</w:t>
            </w:r>
          </w:p>
        </w:tc>
        <w:tc>
          <w:tcPr>
            <w:tcW w:w="2497" w:type="dxa"/>
            <w:tcBorders>
              <w:top w:val="single" w:sz="4" w:space="0" w:color="8EA9DB"/>
              <w:left w:val="nil"/>
              <w:bottom w:val="single" w:sz="4" w:space="0" w:color="8EA9DB"/>
              <w:right w:val="nil"/>
            </w:tcBorders>
            <w:shd w:val="clear" w:color="D9E1F2" w:fill="D9E1F2"/>
            <w:noWrap/>
            <w:vAlign w:val="bottom"/>
            <w:hideMark/>
          </w:tcPr>
          <w:p w14:paraId="38EF7D7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Intensity</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56ACDF4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Cicle / Square / Triangle</w:t>
            </w:r>
          </w:p>
        </w:tc>
      </w:tr>
      <w:tr w:rsidR="002F0ADE" w:rsidRPr="002F0ADE" w14:paraId="0CBEE0B6"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797233E1"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Shoot</w:t>
            </w:r>
          </w:p>
        </w:tc>
        <w:tc>
          <w:tcPr>
            <w:tcW w:w="3150" w:type="dxa"/>
            <w:tcBorders>
              <w:top w:val="single" w:sz="4" w:space="0" w:color="8EA9DB"/>
              <w:left w:val="nil"/>
              <w:bottom w:val="single" w:sz="4" w:space="0" w:color="8EA9DB"/>
              <w:right w:val="nil"/>
            </w:tcBorders>
            <w:shd w:val="clear" w:color="auto" w:fill="auto"/>
            <w:noWrap/>
            <w:vAlign w:val="bottom"/>
            <w:hideMark/>
          </w:tcPr>
          <w:p w14:paraId="2D3D4A42"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Gun RoF</w:t>
            </w:r>
          </w:p>
        </w:tc>
        <w:tc>
          <w:tcPr>
            <w:tcW w:w="2497" w:type="dxa"/>
            <w:tcBorders>
              <w:top w:val="single" w:sz="4" w:space="0" w:color="8EA9DB"/>
              <w:left w:val="nil"/>
              <w:bottom w:val="single" w:sz="4" w:space="0" w:color="8EA9DB"/>
              <w:right w:val="nil"/>
            </w:tcBorders>
            <w:shd w:val="clear" w:color="auto" w:fill="auto"/>
            <w:noWrap/>
            <w:vAlign w:val="bottom"/>
            <w:hideMark/>
          </w:tcPr>
          <w:p w14:paraId="235681D9"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 xml:space="preserve">Control / Intensity  </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48C01A54"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Square</w:t>
            </w:r>
          </w:p>
        </w:tc>
      </w:tr>
      <w:tr w:rsidR="002F0ADE" w:rsidRPr="002F0ADE" w14:paraId="1464570E"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11BF5194"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D9E1F2" w:fill="D9E1F2"/>
            <w:noWrap/>
            <w:vAlign w:val="bottom"/>
            <w:hideMark/>
          </w:tcPr>
          <w:p w14:paraId="73A95BBA"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Gun Damage</w:t>
            </w:r>
          </w:p>
        </w:tc>
        <w:tc>
          <w:tcPr>
            <w:tcW w:w="2497" w:type="dxa"/>
            <w:tcBorders>
              <w:top w:val="single" w:sz="4" w:space="0" w:color="8EA9DB"/>
              <w:left w:val="nil"/>
              <w:bottom w:val="single" w:sz="4" w:space="0" w:color="8EA9DB"/>
              <w:right w:val="nil"/>
            </w:tcBorders>
            <w:shd w:val="clear" w:color="D9E1F2" w:fill="D9E1F2"/>
            <w:noWrap/>
            <w:vAlign w:val="bottom"/>
            <w:hideMark/>
          </w:tcPr>
          <w:p w14:paraId="4330DAEB"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Intensity</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444B360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Triangle</w:t>
            </w:r>
          </w:p>
        </w:tc>
      </w:tr>
      <w:tr w:rsidR="002F0ADE" w:rsidRPr="002F0ADE" w14:paraId="52925D55"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686C6383"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auto" w:fill="auto"/>
            <w:noWrap/>
            <w:vAlign w:val="bottom"/>
            <w:hideMark/>
          </w:tcPr>
          <w:p w14:paraId="213297F8"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Gun Feedback</w:t>
            </w:r>
          </w:p>
        </w:tc>
        <w:tc>
          <w:tcPr>
            <w:tcW w:w="2497" w:type="dxa"/>
            <w:tcBorders>
              <w:top w:val="single" w:sz="4" w:space="0" w:color="8EA9DB"/>
              <w:left w:val="nil"/>
              <w:bottom w:val="single" w:sz="4" w:space="0" w:color="8EA9DB"/>
              <w:right w:val="nil"/>
            </w:tcBorders>
            <w:shd w:val="clear" w:color="auto" w:fill="auto"/>
            <w:noWrap/>
            <w:vAlign w:val="bottom"/>
            <w:hideMark/>
          </w:tcPr>
          <w:p w14:paraId="2CFCD6D8"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Identification</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7ACAD67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Triangle</w:t>
            </w:r>
          </w:p>
        </w:tc>
      </w:tr>
      <w:tr w:rsidR="002F0ADE" w:rsidRPr="002F0ADE" w14:paraId="2DFE1BB0"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54137872"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D9E1F2" w:fill="D9E1F2"/>
            <w:noWrap/>
            <w:vAlign w:val="bottom"/>
            <w:hideMark/>
          </w:tcPr>
          <w:p w14:paraId="0A007CD7"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Enemy Health (LD)</w:t>
            </w:r>
          </w:p>
        </w:tc>
        <w:tc>
          <w:tcPr>
            <w:tcW w:w="2497" w:type="dxa"/>
            <w:tcBorders>
              <w:top w:val="single" w:sz="4" w:space="0" w:color="8EA9DB"/>
              <w:left w:val="nil"/>
              <w:bottom w:val="single" w:sz="4" w:space="0" w:color="8EA9DB"/>
              <w:right w:val="nil"/>
            </w:tcBorders>
            <w:shd w:val="clear" w:color="D9E1F2" w:fill="D9E1F2"/>
            <w:noWrap/>
            <w:vAlign w:val="bottom"/>
            <w:hideMark/>
          </w:tcPr>
          <w:p w14:paraId="4FC20C43"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Freedom / Control / Intensity</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625D3D1B"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Square</w:t>
            </w:r>
          </w:p>
        </w:tc>
      </w:tr>
      <w:tr w:rsidR="002F0ADE" w:rsidRPr="002F0ADE" w14:paraId="54A6E667"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0878F17A"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Punch</w:t>
            </w:r>
          </w:p>
        </w:tc>
        <w:tc>
          <w:tcPr>
            <w:tcW w:w="3150" w:type="dxa"/>
            <w:tcBorders>
              <w:top w:val="single" w:sz="4" w:space="0" w:color="8EA9DB"/>
              <w:left w:val="nil"/>
              <w:bottom w:val="single" w:sz="4" w:space="0" w:color="8EA9DB"/>
              <w:right w:val="nil"/>
            </w:tcBorders>
            <w:shd w:val="clear" w:color="auto" w:fill="auto"/>
            <w:noWrap/>
            <w:vAlign w:val="bottom"/>
            <w:hideMark/>
          </w:tcPr>
          <w:p w14:paraId="22D49430"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 Player Strength ?</w:t>
            </w:r>
          </w:p>
        </w:tc>
        <w:tc>
          <w:tcPr>
            <w:tcW w:w="2497" w:type="dxa"/>
            <w:tcBorders>
              <w:top w:val="single" w:sz="4" w:space="0" w:color="8EA9DB"/>
              <w:left w:val="nil"/>
              <w:bottom w:val="single" w:sz="4" w:space="0" w:color="8EA9DB"/>
              <w:right w:val="nil"/>
            </w:tcBorders>
            <w:shd w:val="clear" w:color="auto" w:fill="auto"/>
            <w:noWrap/>
            <w:vAlign w:val="bottom"/>
            <w:hideMark/>
          </w:tcPr>
          <w:p w14:paraId="5045B81F"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1DB5706E"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r>
      <w:tr w:rsidR="002F0ADE" w:rsidRPr="002F0ADE" w14:paraId="63383DEF"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21E1F156"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D9E1F2" w:fill="D9E1F2"/>
            <w:noWrap/>
            <w:vAlign w:val="bottom"/>
            <w:hideMark/>
          </w:tcPr>
          <w:p w14:paraId="73F423A4"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Power Suit</w:t>
            </w:r>
          </w:p>
        </w:tc>
        <w:tc>
          <w:tcPr>
            <w:tcW w:w="2497" w:type="dxa"/>
            <w:tcBorders>
              <w:top w:val="single" w:sz="4" w:space="0" w:color="8EA9DB"/>
              <w:left w:val="nil"/>
              <w:bottom w:val="single" w:sz="4" w:space="0" w:color="8EA9DB"/>
              <w:right w:val="nil"/>
            </w:tcBorders>
            <w:shd w:val="clear" w:color="D9E1F2" w:fill="D9E1F2"/>
            <w:noWrap/>
            <w:vAlign w:val="bottom"/>
            <w:hideMark/>
          </w:tcPr>
          <w:p w14:paraId="78083BA4"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Control / Freedom / Identification</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6EE50686"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Square</w:t>
            </w:r>
          </w:p>
        </w:tc>
      </w:tr>
      <w:tr w:rsidR="002F0ADE" w:rsidRPr="002F0ADE" w14:paraId="3D6F6FC7"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7FACF261"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Survive</w:t>
            </w:r>
          </w:p>
        </w:tc>
        <w:tc>
          <w:tcPr>
            <w:tcW w:w="3150" w:type="dxa"/>
            <w:tcBorders>
              <w:top w:val="single" w:sz="4" w:space="0" w:color="8EA9DB"/>
              <w:left w:val="nil"/>
              <w:bottom w:val="single" w:sz="4" w:space="0" w:color="8EA9DB"/>
              <w:right w:val="nil"/>
            </w:tcBorders>
            <w:shd w:val="clear" w:color="auto" w:fill="auto"/>
            <w:noWrap/>
            <w:vAlign w:val="bottom"/>
            <w:hideMark/>
          </w:tcPr>
          <w:p w14:paraId="28DB7D68"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Enemy Damage (LD)</w:t>
            </w:r>
          </w:p>
        </w:tc>
        <w:tc>
          <w:tcPr>
            <w:tcW w:w="2497" w:type="dxa"/>
            <w:tcBorders>
              <w:top w:val="single" w:sz="4" w:space="0" w:color="8EA9DB"/>
              <w:left w:val="nil"/>
              <w:bottom w:val="single" w:sz="4" w:space="0" w:color="8EA9DB"/>
              <w:right w:val="nil"/>
            </w:tcBorders>
            <w:shd w:val="clear" w:color="auto" w:fill="auto"/>
            <w:noWrap/>
            <w:vAlign w:val="bottom"/>
            <w:hideMark/>
          </w:tcPr>
          <w:p w14:paraId="0766D687"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Freedom / Control / Intensity</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0F40A10F"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Circle / Triangle</w:t>
            </w:r>
          </w:p>
        </w:tc>
      </w:tr>
      <w:tr w:rsidR="002F0ADE" w:rsidRPr="002F0ADE" w14:paraId="314883A5" w14:textId="77777777" w:rsidTr="00731689">
        <w:trPr>
          <w:trHeight w:val="6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771FE906" w14:textId="77777777" w:rsidR="002F0ADE" w:rsidRPr="002F0ADE" w:rsidRDefault="002F0ADE" w:rsidP="002F0ADE">
            <w:pPr>
              <w:spacing w:after="0" w:line="240" w:lineRule="auto"/>
              <w:jc w:val="center"/>
              <w:rPr>
                <w:rFonts w:ascii="Calibri" w:eastAsia="Times New Roman" w:hAnsi="Calibri" w:cs="Calibri"/>
                <w:color w:val="000000"/>
              </w:rPr>
            </w:pPr>
          </w:p>
        </w:tc>
        <w:tc>
          <w:tcPr>
            <w:tcW w:w="3150" w:type="dxa"/>
            <w:tcBorders>
              <w:top w:val="single" w:sz="4" w:space="0" w:color="8EA9DB"/>
              <w:left w:val="nil"/>
              <w:bottom w:val="single" w:sz="4" w:space="0" w:color="8EA9DB"/>
              <w:right w:val="nil"/>
            </w:tcBorders>
            <w:shd w:val="clear" w:color="D9E1F2" w:fill="D9E1F2"/>
            <w:vAlign w:val="bottom"/>
            <w:hideMark/>
          </w:tcPr>
          <w:p w14:paraId="1E3B932D"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Player Health / Availability of Health Items (LD)</w:t>
            </w:r>
          </w:p>
        </w:tc>
        <w:tc>
          <w:tcPr>
            <w:tcW w:w="2497" w:type="dxa"/>
            <w:tcBorders>
              <w:top w:val="single" w:sz="4" w:space="0" w:color="8EA9DB"/>
              <w:left w:val="nil"/>
              <w:bottom w:val="single" w:sz="4" w:space="0" w:color="8EA9DB"/>
              <w:right w:val="nil"/>
            </w:tcBorders>
            <w:shd w:val="clear" w:color="D9E1F2" w:fill="D9E1F2"/>
            <w:noWrap/>
            <w:vAlign w:val="bottom"/>
            <w:hideMark/>
          </w:tcPr>
          <w:p w14:paraId="6E89F2E5"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Freedom / Intensity / Control</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3D383B52"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Square / Triangle</w:t>
            </w:r>
          </w:p>
        </w:tc>
      </w:tr>
      <w:tr w:rsidR="002F0ADE" w:rsidRPr="002F0ADE" w14:paraId="43C3B927"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45EF1606"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Pick Up</w:t>
            </w:r>
          </w:p>
        </w:tc>
        <w:tc>
          <w:tcPr>
            <w:tcW w:w="3150" w:type="dxa"/>
            <w:tcBorders>
              <w:top w:val="single" w:sz="4" w:space="0" w:color="8EA9DB"/>
              <w:left w:val="nil"/>
              <w:bottom w:val="single" w:sz="4" w:space="0" w:color="8EA9DB"/>
              <w:right w:val="nil"/>
            </w:tcBorders>
            <w:shd w:val="clear" w:color="auto" w:fill="auto"/>
            <w:noWrap/>
            <w:vAlign w:val="bottom"/>
            <w:hideMark/>
          </w:tcPr>
          <w:p w14:paraId="002CD028"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c>
          <w:tcPr>
            <w:tcW w:w="2497" w:type="dxa"/>
            <w:tcBorders>
              <w:top w:val="single" w:sz="4" w:space="0" w:color="8EA9DB"/>
              <w:left w:val="nil"/>
              <w:bottom w:val="single" w:sz="4" w:space="0" w:color="8EA9DB"/>
              <w:right w:val="nil"/>
            </w:tcBorders>
            <w:shd w:val="clear" w:color="auto" w:fill="auto"/>
            <w:noWrap/>
            <w:vAlign w:val="bottom"/>
            <w:hideMark/>
          </w:tcPr>
          <w:p w14:paraId="523A3831"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1E8A8958"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r>
      <w:tr w:rsidR="002F0ADE" w:rsidRPr="002F0ADE" w14:paraId="49C5C68D"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D9E1F2" w:fill="D9E1F2"/>
            <w:noWrap/>
            <w:vAlign w:val="bottom"/>
            <w:hideMark/>
          </w:tcPr>
          <w:p w14:paraId="46A2F23F"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Talk</w:t>
            </w:r>
          </w:p>
        </w:tc>
        <w:tc>
          <w:tcPr>
            <w:tcW w:w="3150" w:type="dxa"/>
            <w:tcBorders>
              <w:top w:val="single" w:sz="4" w:space="0" w:color="8EA9DB"/>
              <w:left w:val="nil"/>
              <w:bottom w:val="single" w:sz="4" w:space="0" w:color="8EA9DB"/>
              <w:right w:val="nil"/>
            </w:tcBorders>
            <w:shd w:val="clear" w:color="D9E1F2" w:fill="D9E1F2"/>
            <w:noWrap/>
            <w:vAlign w:val="bottom"/>
            <w:hideMark/>
          </w:tcPr>
          <w:p w14:paraId="743435FF"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c>
          <w:tcPr>
            <w:tcW w:w="2497" w:type="dxa"/>
            <w:tcBorders>
              <w:top w:val="single" w:sz="4" w:space="0" w:color="8EA9DB"/>
              <w:left w:val="nil"/>
              <w:bottom w:val="single" w:sz="4" w:space="0" w:color="8EA9DB"/>
              <w:right w:val="nil"/>
            </w:tcBorders>
            <w:shd w:val="clear" w:color="D9E1F2" w:fill="D9E1F2"/>
            <w:noWrap/>
            <w:vAlign w:val="bottom"/>
            <w:hideMark/>
          </w:tcPr>
          <w:p w14:paraId="1208730C"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c>
          <w:tcPr>
            <w:tcW w:w="2181" w:type="dxa"/>
            <w:tcBorders>
              <w:top w:val="single" w:sz="4" w:space="0" w:color="8EA9DB"/>
              <w:left w:val="nil"/>
              <w:bottom w:val="single" w:sz="4" w:space="0" w:color="8EA9DB"/>
              <w:right w:val="single" w:sz="4" w:space="0" w:color="8EA9DB"/>
            </w:tcBorders>
            <w:shd w:val="clear" w:color="D9E1F2" w:fill="D9E1F2"/>
            <w:noWrap/>
            <w:vAlign w:val="bottom"/>
            <w:hideMark/>
          </w:tcPr>
          <w:p w14:paraId="69324D20"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r>
      <w:tr w:rsidR="002F0ADE" w:rsidRPr="002F0ADE" w14:paraId="0346E01F" w14:textId="77777777" w:rsidTr="00731689">
        <w:trPr>
          <w:trHeight w:val="300"/>
          <w:jc w:val="center"/>
        </w:trPr>
        <w:tc>
          <w:tcPr>
            <w:tcW w:w="1435" w:type="dxa"/>
            <w:tcBorders>
              <w:top w:val="single" w:sz="4" w:space="0" w:color="8EA9DB"/>
              <w:left w:val="single" w:sz="4" w:space="0" w:color="8EA9DB"/>
              <w:bottom w:val="single" w:sz="4" w:space="0" w:color="8EA9DB"/>
              <w:right w:val="nil"/>
            </w:tcBorders>
            <w:shd w:val="clear" w:color="auto" w:fill="auto"/>
            <w:noWrap/>
            <w:vAlign w:val="bottom"/>
            <w:hideMark/>
          </w:tcPr>
          <w:p w14:paraId="435EE7B7" w14:textId="77777777" w:rsidR="002F0ADE" w:rsidRPr="002F0ADE" w:rsidRDefault="002F0ADE" w:rsidP="002F0ADE">
            <w:pPr>
              <w:spacing w:after="0" w:line="240" w:lineRule="auto"/>
              <w:rPr>
                <w:rFonts w:ascii="Calibri" w:eastAsia="Times New Roman" w:hAnsi="Calibri" w:cs="Calibri"/>
                <w:b/>
                <w:bCs/>
                <w:color w:val="000000"/>
              </w:rPr>
            </w:pPr>
            <w:r w:rsidRPr="002F0ADE">
              <w:rPr>
                <w:rFonts w:ascii="Calibri" w:eastAsia="Times New Roman" w:hAnsi="Calibri" w:cs="Calibri"/>
                <w:b/>
                <w:bCs/>
                <w:color w:val="000000"/>
              </w:rPr>
              <w:t>"Interact"</w:t>
            </w:r>
          </w:p>
        </w:tc>
        <w:tc>
          <w:tcPr>
            <w:tcW w:w="3150" w:type="dxa"/>
            <w:tcBorders>
              <w:top w:val="single" w:sz="4" w:space="0" w:color="8EA9DB"/>
              <w:left w:val="nil"/>
              <w:bottom w:val="single" w:sz="4" w:space="0" w:color="8EA9DB"/>
              <w:right w:val="nil"/>
            </w:tcBorders>
            <w:shd w:val="clear" w:color="auto" w:fill="auto"/>
            <w:noWrap/>
            <w:vAlign w:val="bottom"/>
            <w:hideMark/>
          </w:tcPr>
          <w:p w14:paraId="2AEC1ED0"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c>
          <w:tcPr>
            <w:tcW w:w="2497" w:type="dxa"/>
            <w:tcBorders>
              <w:top w:val="single" w:sz="4" w:space="0" w:color="8EA9DB"/>
              <w:left w:val="nil"/>
              <w:bottom w:val="single" w:sz="4" w:space="0" w:color="8EA9DB"/>
              <w:right w:val="nil"/>
            </w:tcBorders>
            <w:shd w:val="clear" w:color="auto" w:fill="auto"/>
            <w:noWrap/>
            <w:vAlign w:val="bottom"/>
            <w:hideMark/>
          </w:tcPr>
          <w:p w14:paraId="3F66E868"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c>
          <w:tcPr>
            <w:tcW w:w="2181" w:type="dxa"/>
            <w:tcBorders>
              <w:top w:val="single" w:sz="4" w:space="0" w:color="8EA9DB"/>
              <w:left w:val="nil"/>
              <w:bottom w:val="single" w:sz="4" w:space="0" w:color="8EA9DB"/>
              <w:right w:val="single" w:sz="4" w:space="0" w:color="8EA9DB"/>
            </w:tcBorders>
            <w:shd w:val="clear" w:color="auto" w:fill="auto"/>
            <w:noWrap/>
            <w:vAlign w:val="bottom"/>
            <w:hideMark/>
          </w:tcPr>
          <w:p w14:paraId="69EEA543" w14:textId="77777777" w:rsidR="002F0ADE" w:rsidRPr="002F0ADE" w:rsidRDefault="002F0ADE" w:rsidP="002F0ADE">
            <w:pPr>
              <w:spacing w:after="0" w:line="240" w:lineRule="auto"/>
              <w:jc w:val="center"/>
              <w:rPr>
                <w:rFonts w:ascii="Calibri" w:eastAsia="Times New Roman" w:hAnsi="Calibri" w:cs="Calibri"/>
                <w:color w:val="000000"/>
              </w:rPr>
            </w:pPr>
            <w:r w:rsidRPr="002F0ADE">
              <w:rPr>
                <w:rFonts w:ascii="Calibri" w:eastAsia="Times New Roman" w:hAnsi="Calibri" w:cs="Calibri"/>
                <w:color w:val="000000"/>
              </w:rPr>
              <w:t>X</w:t>
            </w:r>
          </w:p>
        </w:tc>
      </w:tr>
    </w:tbl>
    <w:p w14:paraId="446EED18" w14:textId="106A9745" w:rsidR="005277C7" w:rsidRDefault="00731689" w:rsidP="00731689">
      <w:pPr>
        <w:pStyle w:val="Caption"/>
        <w:jc w:val="center"/>
      </w:pPr>
      <w:r>
        <w:t xml:space="preserve">Table </w:t>
      </w:r>
      <w:fldSimple w:instr=" SEQ Table \* ARABIC ">
        <w:r w:rsidR="00F21D80">
          <w:rPr>
            <w:noProof/>
          </w:rPr>
          <w:t>1</w:t>
        </w:r>
      </w:fldSimple>
      <w:r>
        <w:t>: Fallout 4 Game Feel Lever Table</w:t>
      </w:r>
    </w:p>
    <w:p w14:paraId="116DCE5E" w14:textId="2CC8A181" w:rsidR="00A5120F" w:rsidRDefault="00A5120F" w:rsidP="00A5120F">
      <w:pPr>
        <w:pStyle w:val="Heading3"/>
      </w:pPr>
      <w:r>
        <w:t>Used Design Levers</w:t>
      </w:r>
    </w:p>
    <w:p w14:paraId="27E8AC4E" w14:textId="2A873DD3" w:rsidR="00A5120F" w:rsidRDefault="00A5120F" w:rsidP="00A5120F">
      <w:pPr>
        <w:pStyle w:val="ListParagraph"/>
        <w:numPr>
          <w:ilvl w:val="0"/>
          <w:numId w:val="37"/>
        </w:numPr>
      </w:pPr>
      <w:r>
        <w:t>Power Suit</w:t>
      </w:r>
    </w:p>
    <w:p w14:paraId="215B8BB0" w14:textId="44A34A2A" w:rsidR="00A5120F" w:rsidRDefault="00A5120F" w:rsidP="00A5120F">
      <w:pPr>
        <w:pStyle w:val="ListParagraph"/>
        <w:numPr>
          <w:ilvl w:val="0"/>
          <w:numId w:val="37"/>
        </w:numPr>
      </w:pPr>
      <w:r>
        <w:t>Gun Type (RoF, Damage, Feedback)</w:t>
      </w:r>
    </w:p>
    <w:p w14:paraId="71549212" w14:textId="43BF9092" w:rsidR="00A5120F" w:rsidRDefault="00A5120F" w:rsidP="00A5120F">
      <w:pPr>
        <w:pStyle w:val="ListParagraph"/>
        <w:numPr>
          <w:ilvl w:val="0"/>
          <w:numId w:val="37"/>
        </w:numPr>
      </w:pPr>
      <w:r>
        <w:t>Movement Speed</w:t>
      </w:r>
    </w:p>
    <w:p w14:paraId="2719FBBF" w14:textId="6CECC42E" w:rsidR="00A5120F" w:rsidRDefault="00A5120F" w:rsidP="00A5120F">
      <w:pPr>
        <w:pStyle w:val="ListParagraph"/>
        <w:numPr>
          <w:ilvl w:val="0"/>
          <w:numId w:val="37"/>
        </w:numPr>
      </w:pPr>
      <w:r>
        <w:t>Number of Enemies</w:t>
      </w:r>
    </w:p>
    <w:p w14:paraId="522EFF5D" w14:textId="71707919" w:rsidR="00A5120F" w:rsidRDefault="00A5120F" w:rsidP="00A5120F">
      <w:pPr>
        <w:pStyle w:val="ListParagraph"/>
        <w:numPr>
          <w:ilvl w:val="0"/>
          <w:numId w:val="37"/>
        </w:numPr>
      </w:pPr>
      <w:r>
        <w:t>Enemy Difficulty (Enemy Health + Damage)</w:t>
      </w:r>
    </w:p>
    <w:p w14:paraId="5A9443BA" w14:textId="68F794D2" w:rsidR="00731689" w:rsidRDefault="00A5120F" w:rsidP="00401E96">
      <w:pPr>
        <w:pStyle w:val="ListParagraph"/>
        <w:numPr>
          <w:ilvl w:val="0"/>
          <w:numId w:val="37"/>
        </w:numPr>
      </w:pPr>
      <w:r>
        <w:t>Amount of Cover</w:t>
      </w:r>
      <w:r w:rsidR="00731689">
        <w:br w:type="page"/>
      </w:r>
    </w:p>
    <w:p w14:paraId="768EE269" w14:textId="4297B679" w:rsidR="005277C7" w:rsidRDefault="005277C7" w:rsidP="005277C7">
      <w:pPr>
        <w:pStyle w:val="Heading2"/>
      </w:pPr>
      <w:bookmarkStart w:id="7" w:name="_Toc500703322"/>
      <w:r>
        <w:lastRenderedPageBreak/>
        <w:t>Scene Table</w:t>
      </w:r>
      <w:bookmarkEnd w:id="7"/>
    </w:p>
    <w:p w14:paraId="6F45FE6B" w14:textId="3642237B" w:rsidR="00731689" w:rsidRDefault="00731689" w:rsidP="00731689">
      <w:pPr>
        <w:pStyle w:val="Caption"/>
        <w:keepNext/>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22"/>
        <w:gridCol w:w="2102"/>
        <w:gridCol w:w="2356"/>
      </w:tblGrid>
      <w:tr w:rsidR="00731689" w:rsidRPr="00731689" w14:paraId="245279F3" w14:textId="77777777" w:rsidTr="00731689">
        <w:trPr>
          <w:jc w:val="center"/>
        </w:trPr>
        <w:tc>
          <w:tcPr>
            <w:tcW w:w="2222"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052244E4"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Scene 1</w:t>
            </w:r>
          </w:p>
        </w:tc>
        <w:tc>
          <w:tcPr>
            <w:tcW w:w="2102"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0EB99947"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Scene 2</w:t>
            </w:r>
          </w:p>
        </w:tc>
        <w:tc>
          <w:tcPr>
            <w:tcW w:w="2356"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0139DFFC"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Scene 3</w:t>
            </w:r>
          </w:p>
        </w:tc>
      </w:tr>
      <w:tr w:rsidR="00731689" w:rsidRPr="00731689" w14:paraId="6319FE8E" w14:textId="77777777" w:rsidTr="00731689">
        <w:trPr>
          <w:jc w:val="center"/>
        </w:trPr>
        <w:tc>
          <w:tcPr>
            <w:tcW w:w="22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1D29FC"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In Control / Constraint</w:t>
            </w:r>
          </w:p>
        </w:tc>
        <w:tc>
          <w:tcPr>
            <w:tcW w:w="21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E06B31"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In Control / Freedom</w:t>
            </w:r>
          </w:p>
        </w:tc>
        <w:tc>
          <w:tcPr>
            <w:tcW w:w="23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7D39AA"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Constraint / Out of Control</w:t>
            </w:r>
          </w:p>
        </w:tc>
      </w:tr>
    </w:tbl>
    <w:p w14:paraId="77477895" w14:textId="7FC86394" w:rsidR="00731689" w:rsidRPr="00731689" w:rsidRDefault="00731689" w:rsidP="00731689">
      <w:pPr>
        <w:pStyle w:val="Caption"/>
        <w:jc w:val="center"/>
        <w:rPr>
          <w:rFonts w:ascii="Calibri" w:eastAsia="Times New Roman" w:hAnsi="Calibri" w:cs="Calibri"/>
        </w:rPr>
      </w:pPr>
      <w:r>
        <w:t xml:space="preserve">Table </w:t>
      </w:r>
      <w:fldSimple w:instr=" SEQ Table \* ARABIC ">
        <w:r w:rsidR="00F21D80">
          <w:rPr>
            <w:noProof/>
          </w:rPr>
          <w:t>2</w:t>
        </w:r>
      </w:fldSimple>
      <w:r>
        <w:t xml:space="preserve">: </w:t>
      </w:r>
      <w:r w:rsidRPr="007F5B9E">
        <w:t>Game Feel Filter By Scene</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08"/>
        <w:gridCol w:w="2176"/>
        <w:gridCol w:w="1508"/>
        <w:gridCol w:w="1475"/>
      </w:tblGrid>
      <w:tr w:rsidR="00731689" w:rsidRPr="00731689" w14:paraId="7A46EAB0" w14:textId="77777777" w:rsidTr="00731689">
        <w:trPr>
          <w:jc w:val="center"/>
        </w:trPr>
        <w:tc>
          <w:tcPr>
            <w:tcW w:w="981"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0BE9D4A8"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 </w:t>
            </w:r>
          </w:p>
        </w:tc>
        <w:tc>
          <w:tcPr>
            <w:tcW w:w="2176"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248FF37F"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b/>
                <w:bCs/>
              </w:rPr>
              <w:t>Levers</w:t>
            </w:r>
          </w:p>
        </w:tc>
        <w:tc>
          <w:tcPr>
            <w:tcW w:w="1508"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417D0709"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b/>
                <w:bCs/>
              </w:rPr>
              <w:t>Call to Action</w:t>
            </w:r>
          </w:p>
        </w:tc>
        <w:tc>
          <w:tcPr>
            <w:tcW w:w="1475"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7483AB13"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b/>
                <w:bCs/>
              </w:rPr>
              <w:t>Rising Tension</w:t>
            </w:r>
          </w:p>
        </w:tc>
      </w:tr>
      <w:tr w:rsidR="00731689" w:rsidRPr="00731689" w14:paraId="106901F4" w14:textId="77777777" w:rsidTr="00731689">
        <w:trPr>
          <w:jc w:val="center"/>
        </w:trPr>
        <w:tc>
          <w:tcPr>
            <w:tcW w:w="1008"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0DA66CA2"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b/>
                <w:bCs/>
              </w:rPr>
              <w:t>Scene 1</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A23EB8"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In Control / Constrained</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4CF7B5"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Triangle</w:t>
            </w:r>
          </w:p>
        </w:tc>
        <w:tc>
          <w:tcPr>
            <w:tcW w:w="13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78C94"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Square</w:t>
            </w:r>
          </w:p>
        </w:tc>
      </w:tr>
      <w:tr w:rsidR="00731689" w:rsidRPr="00731689" w14:paraId="2DC1387B" w14:textId="77777777" w:rsidTr="00731689">
        <w:trPr>
          <w:jc w:val="center"/>
        </w:trPr>
        <w:tc>
          <w:tcPr>
            <w:tcW w:w="1008"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277CAE9B"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b/>
                <w:bCs/>
              </w:rPr>
              <w:t>Scene 2</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43364A"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In Control / Free</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86A7C0"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Circle</w:t>
            </w:r>
          </w:p>
        </w:tc>
        <w:tc>
          <w:tcPr>
            <w:tcW w:w="12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DE35C1"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Circle</w:t>
            </w:r>
          </w:p>
        </w:tc>
      </w:tr>
      <w:tr w:rsidR="00731689" w:rsidRPr="00731689" w14:paraId="181035ED" w14:textId="77777777" w:rsidTr="00731689">
        <w:trPr>
          <w:jc w:val="center"/>
        </w:trPr>
        <w:tc>
          <w:tcPr>
            <w:tcW w:w="1008"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68A09AD3"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b/>
                <w:bCs/>
              </w:rPr>
              <w:t>Scene 3</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60902D"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Out of Control / Constrained</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81465" w14:textId="77777777" w:rsidR="00731689" w:rsidRPr="00731689" w:rsidRDefault="00731689" w:rsidP="00731689">
            <w:pPr>
              <w:spacing w:after="0" w:line="240" w:lineRule="auto"/>
              <w:rPr>
                <w:rFonts w:ascii="Calibri" w:eastAsia="Times New Roman" w:hAnsi="Calibri" w:cs="Calibri"/>
              </w:rPr>
            </w:pPr>
            <w:r w:rsidRPr="00731689">
              <w:rPr>
                <w:rFonts w:ascii="Calibri" w:eastAsia="Times New Roman" w:hAnsi="Calibri" w:cs="Calibri"/>
              </w:rPr>
              <w:t>Square</w:t>
            </w:r>
          </w:p>
        </w:tc>
        <w:tc>
          <w:tcPr>
            <w:tcW w:w="13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833EE1" w14:textId="54717E03" w:rsidR="00731689" w:rsidRPr="00731689" w:rsidRDefault="009310C4" w:rsidP="00731689">
            <w:pPr>
              <w:spacing w:after="0" w:line="240" w:lineRule="auto"/>
              <w:rPr>
                <w:rFonts w:ascii="Calibri" w:eastAsia="Times New Roman" w:hAnsi="Calibri" w:cs="Calibri"/>
              </w:rPr>
            </w:pPr>
            <w:r>
              <w:rPr>
                <w:rFonts w:ascii="Calibri" w:eastAsia="Times New Roman" w:hAnsi="Calibri" w:cs="Calibri"/>
              </w:rPr>
              <w:t>Triangle</w:t>
            </w:r>
          </w:p>
        </w:tc>
      </w:tr>
    </w:tbl>
    <w:p w14:paraId="51402ABB" w14:textId="302FB3A0" w:rsidR="005277C7" w:rsidRPr="005277C7" w:rsidRDefault="00731689" w:rsidP="00731689">
      <w:pPr>
        <w:pStyle w:val="Caption"/>
        <w:jc w:val="center"/>
      </w:pPr>
      <w:r>
        <w:t xml:space="preserve">Table </w:t>
      </w:r>
      <w:fldSimple w:instr=" SEQ Table \* ARABIC ">
        <w:r w:rsidR="00F21D80">
          <w:rPr>
            <w:noProof/>
          </w:rPr>
          <w:t>3</w:t>
        </w:r>
      </w:fldSimple>
      <w:r>
        <w:t>: Tone Shapes by Scene</w:t>
      </w:r>
    </w:p>
    <w:p w14:paraId="1FF75B50" w14:textId="2F94B22B" w:rsidR="009310C4" w:rsidRDefault="009310C4">
      <w:r>
        <w:br w:type="page"/>
      </w:r>
    </w:p>
    <w:p w14:paraId="77A8A24B" w14:textId="77777777" w:rsidR="006950F7" w:rsidRPr="00553091" w:rsidRDefault="00553091" w:rsidP="00553091">
      <w:r>
        <w:lastRenderedPageBreak/>
        <w:tab/>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60"/>
        <w:gridCol w:w="3240"/>
        <w:gridCol w:w="3140"/>
      </w:tblGrid>
      <w:tr w:rsidR="006950F7" w:rsidRPr="00731689" w14:paraId="2777FF73" w14:textId="77777777" w:rsidTr="009310C4">
        <w:trPr>
          <w:jc w:val="center"/>
        </w:trPr>
        <w:tc>
          <w:tcPr>
            <w:tcW w:w="2960"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1B671295" w14:textId="77777777" w:rsidR="006950F7" w:rsidRPr="00731689" w:rsidRDefault="006950F7" w:rsidP="006D1810">
            <w:pPr>
              <w:spacing w:after="0" w:line="240" w:lineRule="auto"/>
              <w:rPr>
                <w:rFonts w:ascii="Calibri" w:eastAsia="Times New Roman" w:hAnsi="Calibri" w:cs="Calibri"/>
              </w:rPr>
            </w:pPr>
            <w:r w:rsidRPr="00731689">
              <w:rPr>
                <w:rFonts w:ascii="Calibri" w:eastAsia="Times New Roman" w:hAnsi="Calibri" w:cs="Calibri"/>
              </w:rPr>
              <w:t>Scene 1</w:t>
            </w:r>
          </w:p>
        </w:tc>
        <w:tc>
          <w:tcPr>
            <w:tcW w:w="3240"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5C409101" w14:textId="77777777" w:rsidR="006950F7" w:rsidRPr="00731689" w:rsidRDefault="006950F7" w:rsidP="006D1810">
            <w:pPr>
              <w:spacing w:after="0" w:line="240" w:lineRule="auto"/>
              <w:rPr>
                <w:rFonts w:ascii="Calibri" w:eastAsia="Times New Roman" w:hAnsi="Calibri" w:cs="Calibri"/>
              </w:rPr>
            </w:pPr>
            <w:r w:rsidRPr="00731689">
              <w:rPr>
                <w:rFonts w:ascii="Calibri" w:eastAsia="Times New Roman" w:hAnsi="Calibri" w:cs="Calibri"/>
              </w:rPr>
              <w:t>Scene 2</w:t>
            </w:r>
          </w:p>
        </w:tc>
        <w:tc>
          <w:tcPr>
            <w:tcW w:w="3140" w:type="dxa"/>
            <w:tcBorders>
              <w:top w:val="single" w:sz="8" w:space="0" w:color="A3A3A3"/>
              <w:left w:val="single" w:sz="8" w:space="0" w:color="A3A3A3"/>
              <w:bottom w:val="single" w:sz="8" w:space="0" w:color="A3A3A3"/>
              <w:right w:val="single" w:sz="8" w:space="0" w:color="A3A3A3"/>
            </w:tcBorders>
            <w:shd w:val="clear" w:color="auto" w:fill="A5A5A5"/>
            <w:tcMar>
              <w:top w:w="40" w:type="dxa"/>
              <w:left w:w="60" w:type="dxa"/>
              <w:bottom w:w="40" w:type="dxa"/>
              <w:right w:w="60" w:type="dxa"/>
            </w:tcMar>
            <w:hideMark/>
          </w:tcPr>
          <w:p w14:paraId="3407BA04" w14:textId="77777777" w:rsidR="006950F7" w:rsidRPr="00731689" w:rsidRDefault="006950F7" w:rsidP="006D1810">
            <w:pPr>
              <w:spacing w:after="0" w:line="240" w:lineRule="auto"/>
              <w:rPr>
                <w:rFonts w:ascii="Calibri" w:eastAsia="Times New Roman" w:hAnsi="Calibri" w:cs="Calibri"/>
              </w:rPr>
            </w:pPr>
            <w:r w:rsidRPr="00731689">
              <w:rPr>
                <w:rFonts w:ascii="Calibri" w:eastAsia="Times New Roman" w:hAnsi="Calibri" w:cs="Calibri"/>
              </w:rPr>
              <w:t>Scene 3</w:t>
            </w:r>
          </w:p>
        </w:tc>
      </w:tr>
      <w:tr w:rsidR="006950F7" w:rsidRPr="00731689" w14:paraId="75502F25" w14:textId="77777777" w:rsidTr="009310C4">
        <w:trPr>
          <w:jc w:val="center"/>
        </w:trPr>
        <w:tc>
          <w:tcPr>
            <w:tcW w:w="2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A57623" w14:textId="69E5FFDD" w:rsidR="006950F7" w:rsidRPr="006950F7" w:rsidRDefault="006950F7" w:rsidP="006950F7">
            <w:pPr>
              <w:spacing w:after="0" w:line="240" w:lineRule="auto"/>
              <w:rPr>
                <w:rFonts w:ascii="Calibri" w:eastAsia="Times New Roman" w:hAnsi="Calibri" w:cs="Calibri"/>
                <w:b/>
              </w:rPr>
            </w:pPr>
            <w:r>
              <w:rPr>
                <w:rFonts w:ascii="Calibri" w:eastAsia="Times New Roman" w:hAnsi="Calibri" w:cs="Calibri"/>
                <w:b/>
              </w:rPr>
              <w:t>In Control</w:t>
            </w:r>
          </w:p>
          <w:p w14:paraId="509A8976" w14:textId="77777777" w:rsidR="006950F7" w:rsidRDefault="006950F7" w:rsidP="006950F7">
            <w:pPr>
              <w:pStyle w:val="ListParagraph"/>
              <w:numPr>
                <w:ilvl w:val="0"/>
                <w:numId w:val="39"/>
              </w:numPr>
              <w:spacing w:after="0" w:line="240" w:lineRule="auto"/>
              <w:rPr>
                <w:rFonts w:ascii="Calibri" w:eastAsia="Times New Roman" w:hAnsi="Calibri" w:cs="Calibri"/>
              </w:rPr>
            </w:pPr>
            <w:r w:rsidRPr="006950F7">
              <w:rPr>
                <w:rFonts w:ascii="Calibri" w:eastAsia="Times New Roman" w:hAnsi="Calibri" w:cs="Calibri"/>
              </w:rPr>
              <w:t xml:space="preserve">low enemy damage + number + health </w:t>
            </w:r>
          </w:p>
          <w:p w14:paraId="05E04AE1" w14:textId="77777777" w:rsidR="006950F7" w:rsidRDefault="006950F7" w:rsidP="006950F7">
            <w:pPr>
              <w:pStyle w:val="ListParagraph"/>
              <w:numPr>
                <w:ilvl w:val="0"/>
                <w:numId w:val="39"/>
              </w:numPr>
              <w:spacing w:after="0" w:line="240" w:lineRule="auto"/>
              <w:rPr>
                <w:rFonts w:ascii="Calibri" w:eastAsia="Times New Roman" w:hAnsi="Calibri" w:cs="Calibri"/>
              </w:rPr>
            </w:pPr>
            <w:r w:rsidRPr="006950F7">
              <w:rPr>
                <w:rFonts w:ascii="Calibri" w:eastAsia="Times New Roman" w:hAnsi="Calibri" w:cs="Calibri"/>
              </w:rPr>
              <w:t>high player health</w:t>
            </w:r>
          </w:p>
          <w:p w14:paraId="3EA9BB7F" w14:textId="6FC153B5" w:rsidR="006950F7" w:rsidRDefault="006950F7" w:rsidP="006950F7">
            <w:pPr>
              <w:pStyle w:val="ListParagraph"/>
              <w:numPr>
                <w:ilvl w:val="0"/>
                <w:numId w:val="39"/>
              </w:numPr>
              <w:spacing w:after="0" w:line="240" w:lineRule="auto"/>
              <w:rPr>
                <w:rFonts w:ascii="Calibri" w:eastAsia="Times New Roman" w:hAnsi="Calibri" w:cs="Calibri"/>
              </w:rPr>
            </w:pPr>
            <w:r>
              <w:rPr>
                <w:rFonts w:ascii="Calibri" w:eastAsia="Times New Roman" w:hAnsi="Calibri" w:cs="Calibri"/>
              </w:rPr>
              <w:t>lots of cover</w:t>
            </w:r>
          </w:p>
          <w:p w14:paraId="66B53A4B" w14:textId="545599BD" w:rsidR="009310C4" w:rsidRDefault="009310C4" w:rsidP="006950F7">
            <w:pPr>
              <w:pStyle w:val="ListParagraph"/>
              <w:numPr>
                <w:ilvl w:val="0"/>
                <w:numId w:val="39"/>
              </w:numPr>
              <w:spacing w:after="0" w:line="240" w:lineRule="auto"/>
              <w:rPr>
                <w:rFonts w:ascii="Calibri" w:eastAsia="Times New Roman" w:hAnsi="Calibri" w:cs="Calibri"/>
              </w:rPr>
            </w:pPr>
            <w:r>
              <w:rPr>
                <w:rFonts w:ascii="Calibri" w:eastAsia="Times New Roman" w:hAnsi="Calibri" w:cs="Calibri"/>
              </w:rPr>
              <w:t>constant forward momentum through level</w:t>
            </w:r>
          </w:p>
          <w:p w14:paraId="192ADC25" w14:textId="77777777" w:rsidR="006950F7" w:rsidRDefault="006950F7" w:rsidP="006950F7">
            <w:pPr>
              <w:spacing w:after="0" w:line="240" w:lineRule="auto"/>
              <w:rPr>
                <w:rFonts w:ascii="Calibri" w:eastAsia="Times New Roman" w:hAnsi="Calibri" w:cs="Calibri"/>
                <w:b/>
              </w:rPr>
            </w:pPr>
            <w:r>
              <w:rPr>
                <w:rFonts w:ascii="Calibri" w:eastAsia="Times New Roman" w:hAnsi="Calibri" w:cs="Calibri"/>
                <w:b/>
              </w:rPr>
              <w:t>Constrained</w:t>
            </w:r>
          </w:p>
          <w:p w14:paraId="2AB9F60F" w14:textId="77777777" w:rsidR="006950F7" w:rsidRDefault="006950F7" w:rsidP="006950F7">
            <w:pPr>
              <w:pStyle w:val="ListParagraph"/>
              <w:numPr>
                <w:ilvl w:val="0"/>
                <w:numId w:val="39"/>
              </w:numPr>
              <w:spacing w:after="0" w:line="240" w:lineRule="auto"/>
              <w:rPr>
                <w:rFonts w:ascii="Calibri" w:eastAsia="Times New Roman" w:hAnsi="Calibri" w:cs="Calibri"/>
              </w:rPr>
            </w:pPr>
            <w:r w:rsidRPr="006950F7">
              <w:rPr>
                <w:rFonts w:ascii="Calibri" w:eastAsia="Times New Roman" w:hAnsi="Calibri" w:cs="Calibri"/>
              </w:rPr>
              <w:t>Small spaces</w:t>
            </w:r>
          </w:p>
          <w:p w14:paraId="3B2174AB" w14:textId="77777777" w:rsidR="006950F7" w:rsidRDefault="006950F7" w:rsidP="006950F7">
            <w:pPr>
              <w:pStyle w:val="ListParagraph"/>
              <w:numPr>
                <w:ilvl w:val="0"/>
                <w:numId w:val="39"/>
              </w:numPr>
              <w:spacing w:after="0" w:line="240" w:lineRule="auto"/>
              <w:rPr>
                <w:rFonts w:ascii="Calibri" w:eastAsia="Times New Roman" w:hAnsi="Calibri" w:cs="Calibri"/>
              </w:rPr>
            </w:pPr>
            <w:r w:rsidRPr="006950F7">
              <w:rPr>
                <w:rFonts w:ascii="Calibri" w:eastAsia="Times New Roman" w:hAnsi="Calibri" w:cs="Calibri"/>
              </w:rPr>
              <w:t>short range weapon</w:t>
            </w:r>
          </w:p>
          <w:p w14:paraId="0D858816" w14:textId="77777777" w:rsidR="006950F7" w:rsidRDefault="006950F7" w:rsidP="006950F7">
            <w:pPr>
              <w:pStyle w:val="ListParagraph"/>
              <w:numPr>
                <w:ilvl w:val="0"/>
                <w:numId w:val="39"/>
              </w:numPr>
              <w:spacing w:after="0" w:line="240" w:lineRule="auto"/>
              <w:rPr>
                <w:rFonts w:ascii="Calibri" w:eastAsia="Times New Roman" w:hAnsi="Calibri" w:cs="Calibri"/>
              </w:rPr>
            </w:pPr>
            <w:r w:rsidRPr="006950F7">
              <w:rPr>
                <w:rFonts w:ascii="Calibri" w:eastAsia="Times New Roman" w:hAnsi="Calibri" w:cs="Calibri"/>
              </w:rPr>
              <w:t>slow firing weapon</w:t>
            </w:r>
          </w:p>
          <w:p w14:paraId="05D95809" w14:textId="77777777" w:rsidR="006950F7" w:rsidRDefault="006950F7" w:rsidP="006950F7">
            <w:pPr>
              <w:pStyle w:val="ListParagraph"/>
              <w:numPr>
                <w:ilvl w:val="0"/>
                <w:numId w:val="39"/>
              </w:numPr>
              <w:spacing w:after="0" w:line="240" w:lineRule="auto"/>
              <w:rPr>
                <w:rFonts w:ascii="Calibri" w:eastAsia="Times New Roman" w:hAnsi="Calibri" w:cs="Calibri"/>
              </w:rPr>
            </w:pPr>
            <w:r>
              <w:rPr>
                <w:rFonts w:ascii="Calibri" w:eastAsia="Times New Roman" w:hAnsi="Calibri" w:cs="Calibri"/>
              </w:rPr>
              <w:t>short lines of sight</w:t>
            </w:r>
          </w:p>
          <w:p w14:paraId="560B837C" w14:textId="77777777" w:rsidR="006950F7" w:rsidRDefault="006950F7" w:rsidP="006950F7">
            <w:pPr>
              <w:pStyle w:val="ListParagraph"/>
              <w:numPr>
                <w:ilvl w:val="0"/>
                <w:numId w:val="39"/>
              </w:numPr>
              <w:spacing w:after="0" w:line="240" w:lineRule="auto"/>
              <w:rPr>
                <w:rFonts w:ascii="Calibri" w:eastAsia="Times New Roman" w:hAnsi="Calibri" w:cs="Calibri"/>
              </w:rPr>
            </w:pPr>
            <w:r>
              <w:rPr>
                <w:rFonts w:ascii="Calibri" w:eastAsia="Times New Roman" w:hAnsi="Calibri" w:cs="Calibri"/>
              </w:rPr>
              <w:t>lots of cover</w:t>
            </w:r>
          </w:p>
          <w:p w14:paraId="418FAA01" w14:textId="2F24DEEC" w:rsidR="009310C4" w:rsidRPr="009310C4" w:rsidRDefault="009310C4" w:rsidP="009310C4">
            <w:pPr>
              <w:pStyle w:val="ListParagraph"/>
              <w:numPr>
                <w:ilvl w:val="0"/>
                <w:numId w:val="39"/>
              </w:numPr>
              <w:spacing w:after="0" w:line="240" w:lineRule="auto"/>
              <w:rPr>
                <w:rFonts w:ascii="Calibri" w:eastAsia="Times New Roman" w:hAnsi="Calibri" w:cs="Calibri"/>
              </w:rPr>
            </w:pPr>
            <w:r>
              <w:rPr>
                <w:rFonts w:ascii="Calibri" w:eastAsia="Times New Roman" w:hAnsi="Calibri" w:cs="Calibri"/>
              </w:rPr>
              <w:t>use of flanking and choke point enemy placement patterns</w:t>
            </w:r>
          </w:p>
        </w:tc>
        <w:tc>
          <w:tcPr>
            <w:tcW w:w="3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711F6D" w14:textId="77777777" w:rsidR="006950F7" w:rsidRDefault="006950F7" w:rsidP="006D1810">
            <w:pPr>
              <w:spacing w:after="0" w:line="240" w:lineRule="auto"/>
              <w:rPr>
                <w:rFonts w:ascii="Calibri" w:eastAsia="Times New Roman" w:hAnsi="Calibri" w:cs="Calibri"/>
                <w:b/>
              </w:rPr>
            </w:pPr>
            <w:r w:rsidRPr="006950F7">
              <w:rPr>
                <w:rFonts w:ascii="Calibri" w:eastAsia="Times New Roman" w:hAnsi="Calibri" w:cs="Calibri"/>
                <w:b/>
              </w:rPr>
              <w:t>In Control</w:t>
            </w:r>
          </w:p>
          <w:p w14:paraId="3CCCF4A9" w14:textId="349B5922" w:rsidR="006950F7" w:rsidRPr="009310C4"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low enemy damage + health</w:t>
            </w:r>
          </w:p>
          <w:p w14:paraId="46B745C4" w14:textId="4D4C8CB3" w:rsidR="009310C4" w:rsidRPr="009310C4"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high player health</w:t>
            </w:r>
          </w:p>
          <w:p w14:paraId="0CBE81FA" w14:textId="449274E4" w:rsidR="009310C4" w:rsidRPr="009310C4"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high player movement speed</w:t>
            </w:r>
          </w:p>
          <w:p w14:paraId="419B33FB" w14:textId="2AA88D2B" w:rsidR="009310C4" w:rsidRPr="009310C4"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use of arena enemy placement patterns</w:t>
            </w:r>
          </w:p>
          <w:p w14:paraId="1F3C613F" w14:textId="51F0F435" w:rsidR="009310C4" w:rsidRPr="009310C4"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high weapon range + damage</w:t>
            </w:r>
          </w:p>
          <w:p w14:paraId="23D58859" w14:textId="137005B0" w:rsidR="009310C4" w:rsidRPr="009310C4" w:rsidRDefault="009310C4" w:rsidP="006D1810">
            <w:pPr>
              <w:pStyle w:val="ListParagraph"/>
              <w:numPr>
                <w:ilvl w:val="0"/>
                <w:numId w:val="40"/>
              </w:numPr>
              <w:spacing w:after="0" w:line="240" w:lineRule="auto"/>
              <w:rPr>
                <w:rFonts w:ascii="Calibri" w:eastAsia="Times New Roman" w:hAnsi="Calibri" w:cs="Calibri"/>
                <w:b/>
              </w:rPr>
            </w:pPr>
            <w:r w:rsidRPr="009310C4">
              <w:rPr>
                <w:rFonts w:ascii="Calibri" w:eastAsia="Times New Roman" w:hAnsi="Calibri" w:cs="Calibri"/>
              </w:rPr>
              <w:t>constant forward momentum through level</w:t>
            </w:r>
          </w:p>
          <w:p w14:paraId="67D03B6E" w14:textId="77777777" w:rsidR="006950F7" w:rsidRDefault="006950F7" w:rsidP="006950F7">
            <w:pPr>
              <w:spacing w:after="0" w:line="240" w:lineRule="auto"/>
              <w:rPr>
                <w:rFonts w:ascii="Calibri" w:eastAsia="Times New Roman" w:hAnsi="Calibri" w:cs="Calibri"/>
                <w:b/>
              </w:rPr>
            </w:pPr>
            <w:r>
              <w:rPr>
                <w:rFonts w:ascii="Calibri" w:eastAsia="Times New Roman" w:hAnsi="Calibri" w:cs="Calibri"/>
                <w:b/>
              </w:rPr>
              <w:t>Free</w:t>
            </w:r>
          </w:p>
          <w:p w14:paraId="0CF78D7C" w14:textId="77777777" w:rsidR="009310C4" w:rsidRPr="009310C4"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high player movement speed</w:t>
            </w:r>
          </w:p>
          <w:p w14:paraId="0FFB84D3" w14:textId="77777777" w:rsidR="009310C4" w:rsidRPr="009310C4"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use of arena enemy placement patterns</w:t>
            </w:r>
          </w:p>
          <w:p w14:paraId="3F233DA9" w14:textId="77777777" w:rsidR="009310C4" w:rsidRPr="006950F7" w:rsidRDefault="009310C4" w:rsidP="009310C4">
            <w:pPr>
              <w:pStyle w:val="ListParagraph"/>
              <w:numPr>
                <w:ilvl w:val="0"/>
                <w:numId w:val="40"/>
              </w:numPr>
              <w:spacing w:after="0" w:line="240" w:lineRule="auto"/>
              <w:rPr>
                <w:rFonts w:ascii="Calibri" w:eastAsia="Times New Roman" w:hAnsi="Calibri" w:cs="Calibri"/>
                <w:b/>
              </w:rPr>
            </w:pPr>
            <w:r>
              <w:rPr>
                <w:rFonts w:ascii="Calibri" w:eastAsia="Times New Roman" w:hAnsi="Calibri" w:cs="Calibri"/>
              </w:rPr>
              <w:t>high weapon range + damage</w:t>
            </w:r>
          </w:p>
          <w:p w14:paraId="4FB2ED9B" w14:textId="77777777" w:rsidR="006950F7" w:rsidRDefault="009310C4" w:rsidP="009310C4">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low enemy cover</w:t>
            </w:r>
          </w:p>
          <w:p w14:paraId="00CC8B95" w14:textId="77777777" w:rsidR="009310C4" w:rsidRDefault="009310C4" w:rsidP="009310C4">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open spaces</w:t>
            </w:r>
          </w:p>
          <w:p w14:paraId="2925720F" w14:textId="77777777" w:rsidR="009310C4" w:rsidRDefault="009310C4" w:rsidP="009310C4">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long sight lines</w:t>
            </w:r>
          </w:p>
          <w:p w14:paraId="3F79D04A" w14:textId="3B63295F" w:rsidR="009310C4" w:rsidRPr="006950F7" w:rsidRDefault="009310C4" w:rsidP="009310C4">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fast level flow</w:t>
            </w:r>
          </w:p>
        </w:tc>
        <w:tc>
          <w:tcPr>
            <w:tcW w:w="3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7BBE0F" w14:textId="77777777" w:rsidR="006950F7" w:rsidRDefault="006950F7" w:rsidP="006D1810">
            <w:pPr>
              <w:spacing w:after="0" w:line="240" w:lineRule="auto"/>
              <w:rPr>
                <w:rFonts w:ascii="Calibri" w:eastAsia="Times New Roman" w:hAnsi="Calibri" w:cs="Calibri"/>
                <w:b/>
              </w:rPr>
            </w:pPr>
            <w:r w:rsidRPr="006950F7">
              <w:rPr>
                <w:rFonts w:ascii="Calibri" w:eastAsia="Times New Roman" w:hAnsi="Calibri" w:cs="Calibri"/>
                <w:b/>
              </w:rPr>
              <w:t>Out of Control</w:t>
            </w:r>
          </w:p>
          <w:p w14:paraId="1F219954" w14:textId="1A6A83E7" w:rsidR="006950F7"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high number of enemies</w:t>
            </w:r>
          </w:p>
          <w:p w14:paraId="792DEBBD" w14:textId="77777777"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low player health (lose power suit)</w:t>
            </w:r>
          </w:p>
          <w:p w14:paraId="17BFCDF3" w14:textId="77777777"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lower player movement speed</w:t>
            </w:r>
          </w:p>
          <w:p w14:paraId="5A54AB5C" w14:textId="77777777"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Use of stronghold and choke point enemy placement patterns</w:t>
            </w:r>
          </w:p>
          <w:p w14:paraId="15C6B09F" w14:textId="77777777"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Low weapon damage</w:t>
            </w:r>
          </w:p>
          <w:p w14:paraId="03530552" w14:textId="3CA65433"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 xml:space="preserve">Stationary, wave-defense level structure </w:t>
            </w:r>
          </w:p>
          <w:p w14:paraId="64BE14A7" w14:textId="77777777" w:rsidR="006950F7" w:rsidRDefault="006950F7" w:rsidP="006950F7">
            <w:pPr>
              <w:spacing w:after="0" w:line="240" w:lineRule="auto"/>
              <w:rPr>
                <w:rFonts w:ascii="Calibri" w:eastAsia="Times New Roman" w:hAnsi="Calibri" w:cs="Calibri"/>
                <w:b/>
              </w:rPr>
            </w:pPr>
            <w:r>
              <w:rPr>
                <w:rFonts w:ascii="Calibri" w:eastAsia="Times New Roman" w:hAnsi="Calibri" w:cs="Calibri"/>
                <w:b/>
              </w:rPr>
              <w:t>Constrained</w:t>
            </w:r>
          </w:p>
          <w:p w14:paraId="53306002" w14:textId="77777777" w:rsidR="009310C4" w:rsidRDefault="009310C4" w:rsidP="009310C4">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 xml:space="preserve">Stationary, wave-defense level structure </w:t>
            </w:r>
          </w:p>
          <w:p w14:paraId="33AA4FAB" w14:textId="77777777" w:rsidR="006950F7"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Low player movement speed</w:t>
            </w:r>
          </w:p>
          <w:p w14:paraId="1A65FF4A" w14:textId="77777777" w:rsidR="009310C4" w:rsidRDefault="009310C4" w:rsidP="009310C4">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Use of stronghold and choke point enemy placement patterns</w:t>
            </w:r>
          </w:p>
          <w:p w14:paraId="50C064A5" w14:textId="77777777"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High enemy and player cover</w:t>
            </w:r>
          </w:p>
          <w:p w14:paraId="4F638AC2" w14:textId="77777777"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Enclosed spaces</w:t>
            </w:r>
          </w:p>
          <w:p w14:paraId="6BF10F06" w14:textId="77777777" w:rsidR="009310C4" w:rsidRDefault="009310C4" w:rsidP="006950F7">
            <w:pPr>
              <w:pStyle w:val="ListParagraph"/>
              <w:numPr>
                <w:ilvl w:val="0"/>
                <w:numId w:val="40"/>
              </w:numPr>
              <w:spacing w:after="0" w:line="240" w:lineRule="auto"/>
              <w:rPr>
                <w:rFonts w:ascii="Calibri" w:eastAsia="Times New Roman" w:hAnsi="Calibri" w:cs="Calibri"/>
              </w:rPr>
            </w:pPr>
            <w:r>
              <w:rPr>
                <w:rFonts w:ascii="Calibri" w:eastAsia="Times New Roman" w:hAnsi="Calibri" w:cs="Calibri"/>
              </w:rPr>
              <w:t>Short sight lines</w:t>
            </w:r>
          </w:p>
          <w:p w14:paraId="3F387E40" w14:textId="7B843434" w:rsidR="009310C4" w:rsidRPr="006950F7" w:rsidRDefault="009310C4" w:rsidP="00F21D80">
            <w:pPr>
              <w:pStyle w:val="ListParagraph"/>
              <w:keepNext/>
              <w:numPr>
                <w:ilvl w:val="0"/>
                <w:numId w:val="40"/>
              </w:numPr>
              <w:spacing w:after="0" w:line="240" w:lineRule="auto"/>
              <w:rPr>
                <w:rFonts w:ascii="Calibri" w:eastAsia="Times New Roman" w:hAnsi="Calibri" w:cs="Calibri"/>
              </w:rPr>
            </w:pPr>
            <w:r>
              <w:rPr>
                <w:rFonts w:ascii="Calibri" w:eastAsia="Times New Roman" w:hAnsi="Calibri" w:cs="Calibri"/>
              </w:rPr>
              <w:t>Constrained level flow</w:t>
            </w:r>
          </w:p>
        </w:tc>
      </w:tr>
    </w:tbl>
    <w:p w14:paraId="123BDC38" w14:textId="192C5A80" w:rsidR="00553091" w:rsidRPr="00553091" w:rsidRDefault="00F21D80" w:rsidP="00F21D80">
      <w:pPr>
        <w:pStyle w:val="Caption"/>
        <w:jc w:val="center"/>
      </w:pPr>
      <w:r>
        <w:t xml:space="preserve">Table </w:t>
      </w:r>
      <w:fldSimple w:instr=" SEQ Table \* ARABIC ">
        <w:r>
          <w:rPr>
            <w:noProof/>
          </w:rPr>
          <w:t>4</w:t>
        </w:r>
      </w:fldSimple>
      <w:r>
        <w:t>: Mechanics Modified by Scene</w:t>
      </w:r>
    </w:p>
    <w:p w14:paraId="185A85B2" w14:textId="4DAA3AF3" w:rsidR="00DE6F9C" w:rsidRDefault="00DE6F9C" w:rsidP="00DE6F9C">
      <w:pPr>
        <w:pStyle w:val="Heading1"/>
      </w:pPr>
      <w:bookmarkStart w:id="8" w:name="_Toc500703323"/>
      <w:r>
        <w:lastRenderedPageBreak/>
        <w:t>Maps</w:t>
      </w:r>
      <w:bookmarkStart w:id="9" w:name="_GoBack"/>
      <w:bookmarkEnd w:id="8"/>
      <w:bookmarkEnd w:id="9"/>
    </w:p>
    <w:p w14:paraId="495CAFCB" w14:textId="5CDC773C" w:rsidR="00407978" w:rsidRDefault="00407978" w:rsidP="007839CC">
      <w:pPr>
        <w:pStyle w:val="Heading2"/>
      </w:pPr>
      <w:bookmarkStart w:id="10" w:name="_Toc500703324"/>
      <w:r>
        <w:t>Scene 1</w:t>
      </w:r>
      <w:bookmarkEnd w:id="10"/>
    </w:p>
    <w:p w14:paraId="71851C06" w14:textId="3EB88A83" w:rsidR="007839CC" w:rsidRDefault="009179AC" w:rsidP="007839CC">
      <w:pPr>
        <w:keepNext/>
        <w:jc w:val="center"/>
      </w:pPr>
      <w:r>
        <w:rPr>
          <w:noProof/>
        </w:rPr>
        <mc:AlternateContent>
          <mc:Choice Requires="wps">
            <w:drawing>
              <wp:anchor distT="0" distB="0" distL="114300" distR="114300" simplePos="0" relativeHeight="251670528" behindDoc="0" locked="0" layoutInCell="1" allowOverlap="1" wp14:anchorId="48A69676" wp14:editId="2A748B45">
                <wp:simplePos x="0" y="0"/>
                <wp:positionH relativeFrom="column">
                  <wp:posOffset>1114564</wp:posOffset>
                </wp:positionH>
                <wp:positionV relativeFrom="paragraph">
                  <wp:posOffset>687070</wp:posOffset>
                </wp:positionV>
                <wp:extent cx="4259524" cy="3829050"/>
                <wp:effectExtent l="19050" t="76200" r="27305" b="19050"/>
                <wp:wrapNone/>
                <wp:docPr id="27" name="Freeform: Shape 27"/>
                <wp:cNvGraphicFramePr/>
                <a:graphic xmlns:a="http://schemas.openxmlformats.org/drawingml/2006/main">
                  <a:graphicData uri="http://schemas.microsoft.com/office/word/2010/wordprocessingShape">
                    <wps:wsp>
                      <wps:cNvSpPr/>
                      <wps:spPr>
                        <a:xfrm>
                          <a:off x="0" y="0"/>
                          <a:ext cx="4259524" cy="3829050"/>
                        </a:xfrm>
                        <a:custGeom>
                          <a:avLst/>
                          <a:gdLst>
                            <a:gd name="connsiteX0" fmla="*/ 57011 w 4259524"/>
                            <a:gd name="connsiteY0" fmla="*/ 3829050 h 3829050"/>
                            <a:gd name="connsiteX1" fmla="*/ 28436 w 4259524"/>
                            <a:gd name="connsiteY1" fmla="*/ 3086100 h 3829050"/>
                            <a:gd name="connsiteX2" fmla="*/ 409436 w 4259524"/>
                            <a:gd name="connsiteY2" fmla="*/ 3057525 h 3829050"/>
                            <a:gd name="connsiteX3" fmla="*/ 542786 w 4259524"/>
                            <a:gd name="connsiteY3" fmla="*/ 2724150 h 3829050"/>
                            <a:gd name="connsiteX4" fmla="*/ 1142861 w 4259524"/>
                            <a:gd name="connsiteY4" fmla="*/ 2590800 h 3829050"/>
                            <a:gd name="connsiteX5" fmla="*/ 1866761 w 4259524"/>
                            <a:gd name="connsiteY5" fmla="*/ 2143125 h 3829050"/>
                            <a:gd name="connsiteX6" fmla="*/ 1895336 w 4259524"/>
                            <a:gd name="connsiteY6" fmla="*/ 1200150 h 3829050"/>
                            <a:gd name="connsiteX7" fmla="*/ 1885811 w 4259524"/>
                            <a:gd name="connsiteY7" fmla="*/ 742950 h 3829050"/>
                            <a:gd name="connsiteX8" fmla="*/ 2285861 w 4259524"/>
                            <a:gd name="connsiteY8" fmla="*/ 638175 h 3829050"/>
                            <a:gd name="connsiteX9" fmla="*/ 3333611 w 4259524"/>
                            <a:gd name="connsiteY9" fmla="*/ 619125 h 3829050"/>
                            <a:gd name="connsiteX10" fmla="*/ 3686036 w 4259524"/>
                            <a:gd name="connsiteY10" fmla="*/ 295275 h 3829050"/>
                            <a:gd name="connsiteX11" fmla="*/ 4257536 w 4259524"/>
                            <a:gd name="connsiteY11" fmla="*/ 219075 h 3829050"/>
                            <a:gd name="connsiteX12" fmla="*/ 3838436 w 4259524"/>
                            <a:gd name="connsiteY12" fmla="*/ 0 h 382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59524" h="3829050">
                              <a:moveTo>
                                <a:pt x="57011" y="3829050"/>
                              </a:moveTo>
                              <a:cubicBezTo>
                                <a:pt x="13354" y="3521869"/>
                                <a:pt x="-30302" y="3214688"/>
                                <a:pt x="28436" y="3086100"/>
                              </a:cubicBezTo>
                              <a:cubicBezTo>
                                <a:pt x="87174" y="2957512"/>
                                <a:pt x="323711" y="3117850"/>
                                <a:pt x="409436" y="3057525"/>
                              </a:cubicBezTo>
                              <a:cubicBezTo>
                                <a:pt x="495161" y="2997200"/>
                                <a:pt x="420549" y="2801937"/>
                                <a:pt x="542786" y="2724150"/>
                              </a:cubicBezTo>
                              <a:cubicBezTo>
                                <a:pt x="665024" y="2646362"/>
                                <a:pt x="922199" y="2687637"/>
                                <a:pt x="1142861" y="2590800"/>
                              </a:cubicBezTo>
                              <a:cubicBezTo>
                                <a:pt x="1363523" y="2493963"/>
                                <a:pt x="1741349" y="2374900"/>
                                <a:pt x="1866761" y="2143125"/>
                              </a:cubicBezTo>
                              <a:cubicBezTo>
                                <a:pt x="1992173" y="1911350"/>
                                <a:pt x="1892161" y="1433512"/>
                                <a:pt x="1895336" y="1200150"/>
                              </a:cubicBezTo>
                              <a:cubicBezTo>
                                <a:pt x="1898511" y="966788"/>
                                <a:pt x="1820724" y="836612"/>
                                <a:pt x="1885811" y="742950"/>
                              </a:cubicBezTo>
                              <a:cubicBezTo>
                                <a:pt x="1950898" y="649288"/>
                                <a:pt x="2044561" y="658812"/>
                                <a:pt x="2285861" y="638175"/>
                              </a:cubicBezTo>
                              <a:cubicBezTo>
                                <a:pt x="2527161" y="617537"/>
                                <a:pt x="3100249" y="676275"/>
                                <a:pt x="3333611" y="619125"/>
                              </a:cubicBezTo>
                              <a:cubicBezTo>
                                <a:pt x="3566974" y="561975"/>
                                <a:pt x="3532049" y="361950"/>
                                <a:pt x="3686036" y="295275"/>
                              </a:cubicBezTo>
                              <a:cubicBezTo>
                                <a:pt x="3840024" y="228600"/>
                                <a:pt x="4232136" y="268287"/>
                                <a:pt x="4257536" y="219075"/>
                              </a:cubicBezTo>
                              <a:cubicBezTo>
                                <a:pt x="4282936" y="169863"/>
                                <a:pt x="4060686" y="84931"/>
                                <a:pt x="3838436" y="0"/>
                              </a:cubicBezTo>
                            </a:path>
                          </a:pathLst>
                        </a:custGeom>
                        <a:noFill/>
                        <a:ln w="3810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4A582" id="Freeform: Shape 27" o:spid="_x0000_s1026" style="position:absolute;margin-left:87.75pt;margin-top:54.1pt;width:335.4pt;height:301.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259524,382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uYGwYAAHIUAAAOAAAAZHJzL2Uyb0RvYy54bWysWF2PnDYUfa/U/4B4rJQMtsGYUWajbdKt&#10;KkVJ1KRK++hlYAcJMAXvzm5+fY9tmDWbqOupmocJrH3u8f3w9cGvXt93bXRXjVOj+l1MXiZxVPWl&#10;2jf9zS7+4/PVCxFHk5b9Xraqr3bxQzXFry9+/OHVcdhWVB1Uu6/GCEb6aXscdvFB62G72Uzloerk&#10;9FINVY/BWo2d1Hgdbzb7UR5hvWs3NEn45qjG/TCqspom/PWtG4wvrP26rkr9oa6nSkftLsbatP0d&#10;7e+1+d1cvJLbm1EOh6aclyH/wyo62fQgPZl6K7WMbsfmG1NdU45qUrV+Wapuo+q6KSvrA7whyRNv&#10;Ph3kUFlfEJxpOIVp+v/Mlu/vPo5Rs9/FNI+jXnbI0dVYVSbi28guIMIIwnQcpi1mfxo+jvPbhEfj&#10;8309duZ/eBPd29A+nEJb3euoxB9TmhUZTeOoxBgTtEgyG/zNI7y8nfSvlbKm5N27Sbvc7PFkI7uf&#10;l1eqvp8aXf2JfNZdi3T9tImyPCEkOkYLz4x9AvnLh8yriA6Rtx5k8Bse4vFQkTL+PI8PYYngJEme&#10;56EeT5oUQUQ+hiVZntHseSLmEWUpzUWARz6G5jQlWYBHyPcpQ4SkFIF4PnY+CFWTiJDYZT6T4DwP&#10;YfJBlKSMhASPr5iKjIXUwwqEvhUUPWzIx+gJkYmQCvdBeUqLkDShR5+IKAVRSPB8EGeC5AGFV3hE&#10;DP94iEc+iJMiKElktdG54ElIllYohI6G+ET8vY72k2dBVD6KkiIJolrtdsECe5GPerJp0X5vlgYr&#10;D0vPLe/7ueniKZLmKE/s6TaoyXR4vwOjnS+v6K5ouzAJlOnYz4ARAR9MzgLDJx9MzwKjl/lgdhYY&#10;7ckHp2eB0XF8cHYWGE3EB/OzwOgLPtge6cGpwl73weIsZuxfH1ycBTZb0kfj/awae1pk51UZeVJm&#10;ePfYXfjmnTJCahqR2VqRqeMIInOMI4jMa4OR20Fqs8GWx+joiaLDoyYy4526qz4rO1Ob/WbFjY2D&#10;p1TA/jivvL1uyp+rrz6KMJa5YmUZJYLbwGMd1uQLlrDEecdw9HFhc7qMWpXjCJ14Wdxe0XyPVOQk&#10;d6Ton3nmAraYZZTlpl0ioYyQXDgJuIw6yTOzWiUTzJoWGeHOMC2KHAfsHHPra0qTLHVVSEVCCmaL&#10;f6F1AsjSzrommJbzLDGaFv5QnnLGbXkshguKvj7TcpHzNe0shxzYqZxgXsI4Uuq6GE0LVnDbwhZi&#10;ZICwxWGWp8U6HCgFI48cs1M94cxFQUnumHEUE7ZOIREYnk3DMnuSfwwbuWSZiVNB4cyiENlcPAUc&#10;WBcsETSBKLWWBeN8XXfEiSc76jRROC0EFJgtlKcFXdPSJE2z2V+eCbGmnaWUw1qFFExLoT2WQHJI&#10;q3XtMHxOIO/OcM4hU4zhJf2zsHKjVi8F07KM82Lev/CreGI4Y3DY0UK6ITIrWqeyLK3TTuG0IjUO&#10;OSg+Etb1mlJ0qLlqKBdUrLbvrLgc1uqoYFp8j9BiKUdeiPUuShOewCVrWGCT2ZPjFGMnvuzg6UTy&#10;miOas+n3Vg2dGr85L7xv3F5dNW1rE9f25jhAicBzk8hJtc3ejNqX8eb6TTtGdxLHy9VVgn+zi6tp&#10;WjbtL/0+0g8DvuHlOKrjPK2FGtuYz3f3wW6f9ENbGeNt/3tV4/sfpwx11ObmpTrxybKsek3c0EHu&#10;K7eMzF/FgrDeWoPGco3ln2zPBpaZzshiGyFAaOb5BlrZi5sTeI7Jv4FPCMusen0Cd02vxu951sKr&#10;mdnNX4LkQmOidK32D7gdGZW7NpqG8qoZJ/1OTvqjHHHxAHGCuy/9AT91q5BCHNz2KY4Oavz6vb+b&#10;+bi+wWgcHXHvtIunv2/lWMVR+1uPi52CpCnMavuSZjjLICX8kWt/pL/t3iiUBbo5VmcfzXzdLo/1&#10;qLovuCK7NKwYkn0Jbmh2DXHiXt5ovGMIVz5ldXlpn3E5hbJ9138aSmPcRHWA55/vv8hxiMzjLta4&#10;23mvljsquV3ubEztn+YaZK8ub7WqG3OhY+vQxXV+wcWWzf98CWduzvx3O+vxqvDiHwAAAP//AwBQ&#10;SwMEFAAGAAgAAAAhANSLHhvhAAAACwEAAA8AAABkcnMvZG93bnJldi54bWxMj01PhDAQhu8m/odm&#10;TLy5BXQXgpSNGj/2YoxoNh67tAKxnZK2LPjvHU96mzfz5J1nqu1iDTtqHwaHAtJVAkxj69SAnYD3&#10;t4eLAliIEpU0DrWAbx1gW5+eVLJUbsZXfWxix6gEQykF9DGOJeeh7bWVYeVGjbT7dN7KSNF3XHk5&#10;U7k1PEuSDbdyQLrQy1Hf9br9aiYrYHp63N3vm+f5Iy+mvemMx5fbXIjzs+XmGljUS/yD4Vef1KEm&#10;p4ObUAVmKOfrNaE0JEUGjIjianMJ7CAgT9MMeF3x/z/UPwAAAP//AwBQSwECLQAUAAYACAAAACEA&#10;toM4kv4AAADhAQAAEwAAAAAAAAAAAAAAAAAAAAAAW0NvbnRlbnRfVHlwZXNdLnhtbFBLAQItABQA&#10;BgAIAAAAIQA4/SH/1gAAAJQBAAALAAAAAAAAAAAAAAAAAC8BAABfcmVscy8ucmVsc1BLAQItABQA&#10;BgAIAAAAIQDgXvuYGwYAAHIUAAAOAAAAAAAAAAAAAAAAAC4CAABkcnMvZTJvRG9jLnhtbFBLAQIt&#10;ABQABgAIAAAAIQDUix4b4QAAAAsBAAAPAAAAAAAAAAAAAAAAAHUIAABkcnMvZG93bnJldi54bWxQ&#10;SwUGAAAAAAQABADzAAAAgwkAAAAA&#10;" path="m57011,3829050c13354,3521869,-30302,3214688,28436,3086100v58738,-128588,295275,31750,381000,-28575c495161,2997200,420549,2801937,542786,2724150v122238,-77788,379413,-36513,600075,-133350c1363523,2493963,1741349,2374900,1866761,2143125v125412,-231775,25400,-709613,28575,-942975c1898511,966788,1820724,836612,1885811,742950v65087,-93662,158750,-84138,400050,-104775c2527161,617537,3100249,676275,3333611,619125v233363,-57150,198438,-257175,352425,-323850c3840024,228600,4232136,268287,4257536,219075,4282936,169863,4060686,84931,3838436,e" filled="f" strokecolor="red" strokeweight="3pt">
                <v:stroke endarrow="open"/>
                <v:path arrowok="t" o:connecttype="custom" o:connectlocs="57011,3829050;28436,3086100;409436,3057525;542786,2724150;1142861,2590800;1866761,2143125;1895336,1200150;1885811,742950;2285861,638175;3333611,619125;3686036,295275;4257536,219075;3838436,0" o:connectangles="0,0,0,0,0,0,0,0,0,0,0,0,0"/>
              </v:shape>
            </w:pict>
          </mc:Fallback>
        </mc:AlternateContent>
      </w:r>
      <w:r>
        <w:rPr>
          <w:noProof/>
        </w:rPr>
        <mc:AlternateContent>
          <mc:Choice Requires="wps">
            <w:drawing>
              <wp:anchor distT="0" distB="0" distL="114300" distR="114300" simplePos="0" relativeHeight="251669504" behindDoc="0" locked="0" layoutInCell="1" allowOverlap="1" wp14:anchorId="3EAF5022" wp14:editId="243264DA">
                <wp:simplePos x="0" y="0"/>
                <wp:positionH relativeFrom="margin">
                  <wp:posOffset>4867275</wp:posOffset>
                </wp:positionH>
                <wp:positionV relativeFrom="paragraph">
                  <wp:posOffset>153670</wp:posOffset>
                </wp:positionV>
                <wp:extent cx="609600" cy="5905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1A29B102" w14:textId="0B86F817"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F5022" id="_x0000_t4" coordsize="21600,21600" o:spt="4" path="m10800,l,10800,10800,21600,21600,10800xe">
                <v:stroke joinstyle="miter"/>
                <v:path gradientshapeok="t" o:connecttype="rect" textboxrect="5400,5400,16200,16200"/>
              </v:shapetype>
              <v:shape id="Text Box 24" o:spid="_x0000_s1026" type="#_x0000_t4" style="position:absolute;left:0;text-align:left;margin-left:383.25pt;margin-top:12.1pt;width:48pt;height:4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uRIfQIAAFMFAAAOAAAAZHJzL2Uyb0RvYy54bWysVEtvEzEQviPxHyzf6W4iUtGomyqkCkKq&#10;2ooU9ex47cTC9hjbyW749Yy9j9KSEyIHZ3be883j+qY1mhyFDwpsRScXJSXCcqiV3VX0+9P6wydK&#10;QmS2ZhqsqOhJBHqzeP/uunFzMYU96Fp4gk5smDeuovsY3bwoAt8Lw8IFOGFRKMEbFvHT74raswa9&#10;G11My/KyaMDXzgMXISD3thPSRfYvpeDxQcogItEVxdxifn1+t+ktFtdsvvPM7RXv02D/kIVhymLQ&#10;0dUti4wcvPrLlVHcQwAZLziYAqRUXOQasJpJ+aaazZ45kWtBcIIbYQr/zy2/Pz56ouqKTj9SYpnB&#10;Hj2JNpLP0BJkIT6NC3NU2zhUjC3ysc8DPyAzld1Kb9I/FkRQjkifRnSTN47My/LqskQJR9HsqpzN&#10;MvrFi7HzIX4RYEgiKlorZsDWGVZ2vAsRc0HtQSuFC6BVvVZa5w+/2660J0eGvV7jD4N1Jq/UtE3M&#10;VFSXfKbiSYvkQ9tvQiIcmO40B86DKEa3jHNh47T3m7WTmcQURsPJOUMdM2aYf6+bzEQe0NGwPGf4&#10;OuJokaOCjaOxURb8OQf1jzFypz9U39Wcyo/ttu0bvYX6hH320G1KcHytsBt3LMRH5nE1sIG47vEB&#10;H6mhqSj0FCV78L/O8ZM+TixKKWlw1Soafh6YF5TorxZnOe3lQPiB2A6EPZgVYEcneEgczyQa+KgH&#10;Unowz3gFlikKipjlGKuicSBXsVt4vCJcLJdZCbfPsXhnN44n1wnONFhP7TPzrh/AiJN7D8MSsvmb&#10;Iex0k6WF5SGCVHlCE6Adij3QuLl5cPsrk07Dn99Z6+UWLn4DAAD//wMAUEsDBBQABgAIAAAAIQDt&#10;e6Ox3gAAAAoBAAAPAAAAZHJzL2Rvd25yZXYueG1sTI/BTsMwDIbvSLxDZCQuiKWLRjuVptOYhIS4&#10;Mbhw8xrTFpqkJNnWvj3mBEfbn/7/c7WZ7CBOFGLvnYblIgNBrvGmd62Gt9fH2zWImNAZHLwjDTNF&#10;2NSXFxWWxp/dC532qRUc4mKJGrqUxlLK2HRkMS78SI5vHz5YTDyGVpqAZw63g1RZlkuLveOGDkfa&#10;ddR87Y+WS9r5M8jt7hm/KXvH6eFpvilWWl9fTdt7EImm9AfDrz6rQ81OB390JopBQ5Hnd4xqUCsF&#10;goF1rnhxYHJZKJB1Jf+/UP8AAAD//wMAUEsBAi0AFAAGAAgAAAAhALaDOJL+AAAA4QEAABMAAAAA&#10;AAAAAAAAAAAAAAAAAFtDb250ZW50X1R5cGVzXS54bWxQSwECLQAUAAYACAAAACEAOP0h/9YAAACU&#10;AQAACwAAAAAAAAAAAAAAAAAvAQAAX3JlbHMvLnJlbHNQSwECLQAUAAYACAAAACEAutbkSH0CAABT&#10;BQAADgAAAAAAAAAAAAAAAAAuAgAAZHJzL2Uyb0RvYy54bWxQSwECLQAUAAYACAAAACEA7Xujsd4A&#10;AAAKAQAADwAAAAAAAAAAAAAAAADXBAAAZHJzL2Rvd25yZXYueG1sUEsFBgAAAAAEAAQA8wAAAOIF&#10;AAAAAA==&#10;" fillcolor="yellow" strokecolor="#c0504d [3205]" strokeweight="2pt">
                <v:textbox inset="0,0,0,0">
                  <w:txbxContent>
                    <w:p w14:paraId="1A29B102" w14:textId="0B86F817"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AF13907" wp14:editId="20370B70">
                <wp:simplePos x="0" y="0"/>
                <wp:positionH relativeFrom="margin">
                  <wp:posOffset>2047875</wp:posOffset>
                </wp:positionH>
                <wp:positionV relativeFrom="paragraph">
                  <wp:posOffset>934720</wp:posOffset>
                </wp:positionV>
                <wp:extent cx="609600" cy="5905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33D2611F" w14:textId="0D24C1C8"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3907" id="Text Box 22" o:spid="_x0000_s1027" type="#_x0000_t4" style="position:absolute;left:0;text-align:left;margin-left:161.25pt;margin-top:73.6pt;width:48pt;height:4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dUgAIAAFoFAAAOAAAAZHJzL2Uyb0RvYy54bWysVEtvEzEQviPxHyzf6W4itaJRN1VoFYRU&#10;tYgW9ex47cTC9hh7kmz49Yy92S0tOSFycGbnPd88rq47Z9lOxWTAN3xyVnOmvITW+HXDvz8tP3zk&#10;LKHwrbDgVcMPKvHr+ft3V/swU1PYgG1VZOTEp9k+NHyDGGZVleRGOZHOIChPQg3RCaTPuK7aKPbk&#10;3dlqWtcX1R5iGyJIlRJxb3shnxf/WiuJD1onhcw2nHLD8sbyrvJbza/EbB1F2Bh5TEP8QxZOGE9B&#10;R1e3AgXbRvOXK2dkhAQazyS4CrQ2UpUaqJpJ/aaax40IqtRC4KQwwpT+n1t5v/samWkbPp1y5oWj&#10;Hj2pDtkn6BixCJ99SDNSewykiB3xqc8DPxEzl93p6PI/FcRITkgfRnSzN0nMi/ryoiaJJNH5ZX1+&#10;XtCvXoxDTPhZgWOZaHhrhAPfFljF7i4h5ULag1YOl8CadmmsLR9xvbqxke0E9XpJPwrWm7xSsz4z&#10;c1F98oXCg1XZh/XflCY4KN1pCVwGUY1uhZTKY4GFUina2UxTCqPh5JShxYIZGR11s5kqAzoa1qcM&#10;X0ccLUpU8DgaO+MhnnLQ/hgj9/pD9X3NuXzsVl2ZgbGvK2gP1O4I/cKkIJeGmnInEn4VkTaE+khb&#10;jw/0aAv7hsOR4mwD8dcpftanwSUpZ3vauIann1sRFWf2i6eRzus5EHEgVgPht+4GqLETuidBFpIM&#10;ItqB1BHcMx2DRY5CIuElxWo4DuQN9ntPx0SqxaIo0RIGgXf+McjsOqOa5+upexYxHOcQaYDvYdhF&#10;MXszi71utvSw2CJoUwY149qjeMSbFrjM7/HY5Avx53fRejmJ898AAAD//wMAUEsDBBQABgAIAAAA&#10;IQCAVC093wAAAAsBAAAPAAAAZHJzL2Rvd25yZXYueG1sTI89T8MwEIZ3JP6DdUgsqLVrAq1CnKpU&#10;QkJsFJZu1/hIArEdYrdN/j3HBOPd++j9KNaj68SJhtgGb2AxVyDIV8G2vjbw/vY0W4GICb3FLngy&#10;MFGEdXl5UWBuw9m/0mmXasEmPuZooEmpz6WMVUMO4zz05Fn7CIPDxOdQSzvgmc1dJ7VS99Jh6zmh&#10;wZ62DVVfu6PjkHr6HORm+4LfpPY4Pj5PN8vMmOurcfMAItGY/mD4rc/VoeROh3D0NorOwK3Wd4yy&#10;kC01CCayxYo/BwM6UxpkWcj/G8ofAAAA//8DAFBLAQItABQABgAIAAAAIQC2gziS/gAAAOEBAAAT&#10;AAAAAAAAAAAAAAAAAAAAAABbQ29udGVudF9UeXBlc10ueG1sUEsBAi0AFAAGAAgAAAAhADj9If/W&#10;AAAAlAEAAAsAAAAAAAAAAAAAAAAALwEAAF9yZWxzLy5yZWxzUEsBAi0AFAAGAAgAAAAhAGdI11SA&#10;AgAAWgUAAA4AAAAAAAAAAAAAAAAALgIAAGRycy9lMm9Eb2MueG1sUEsBAi0AFAAGAAgAAAAhAIBU&#10;LT3fAAAACwEAAA8AAAAAAAAAAAAAAAAA2gQAAGRycy9kb3ducmV2LnhtbFBLBQYAAAAABAAEAPMA&#10;AADmBQAAAAA=&#10;" fillcolor="yellow" strokecolor="#c0504d [3205]" strokeweight="2pt">
                <v:textbox inset="0,0,0,0">
                  <w:txbxContent>
                    <w:p w14:paraId="33D2611F" w14:textId="0D24C1C8"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5F341E">
        <w:rPr>
          <w:noProof/>
        </w:rPr>
        <mc:AlternateContent>
          <mc:Choice Requires="wps">
            <w:drawing>
              <wp:anchor distT="0" distB="0" distL="114300" distR="114300" simplePos="0" relativeHeight="251665408" behindDoc="0" locked="0" layoutInCell="1" allowOverlap="1" wp14:anchorId="11656F2E" wp14:editId="1A1FF2F0">
                <wp:simplePos x="0" y="0"/>
                <wp:positionH relativeFrom="margin">
                  <wp:posOffset>4128770</wp:posOffset>
                </wp:positionH>
                <wp:positionV relativeFrom="paragraph">
                  <wp:posOffset>372745</wp:posOffset>
                </wp:positionV>
                <wp:extent cx="1828800" cy="381000"/>
                <wp:effectExtent l="0" t="0" r="12065" b="19050"/>
                <wp:wrapNone/>
                <wp:docPr id="21" name="Text Box 21"/>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7907756A" w14:textId="44BFB2EE"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56F2E" id="_x0000_t202" coordsize="21600,21600" o:spt="202" path="m,l,21600r21600,l21600,xe">
                <v:stroke joinstyle="miter"/>
                <v:path gradientshapeok="t" o:connecttype="rect"/>
              </v:shapetype>
              <v:shape id="Text Box 21" o:spid="_x0000_s1028" type="#_x0000_t202" style="position:absolute;left:0;text-align:left;margin-left:325.1pt;margin-top:29.35pt;width:2in;height:30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HGagIAACoFAAAOAAAAZHJzL2Uyb0RvYy54bWysVMFu2zAMvQ/YPwi6r3aybsuCOkXWosOA&#10;oi3WDj0rstQYk0VBUmNnX78nOXaLrthh2EWmyEdSJB99ctq3hu2UDw3Zis+OSs6UlVQ39qHiP+4u&#10;3i04C1HYWhiyquJ7Ffjp6u2bk84t1Zy2ZGrlGYLYsOxcxbcxumVRBLlVrQhH5JSFUZNvRcTVPxS1&#10;Fx2it6aYl+XHoiNfO09ShQDt+WDkqxxfayXjtdZBRWYqjrfFfPp8btJZrE7E8sELt23k4RniH17R&#10;isYi6RTqXETBHn3zR6i2kZ4C6XgkqS1I60aqXAOqmZUvqrndCqdyLWhOcFObwv8LK692N541dcXn&#10;M86saDGjO9VH9oV6BhX607mwBOzWARh76DHnUR+gTGX32rfpi4IY7Oj0fupuiiaT02K+WJQwSdje&#10;L2YlZIQvnrydD/GropYloeIe08tNFbvLEAfoCEnJjE269LzhGVmKe6MG43elURgSz3OQTCl1Zjzb&#10;CZCh/pmLQHZjgUwuujFmcpq95mTi6HTAJjeVaTY5lq85PmWb0Dkj2Tg5to0l/3dnPeDHqodaU9mx&#10;3/TDFMfJbKjeY2CeBsoHJy8adPVShHgjPDiOQWBv4zUObairOB0kzrbkf72mT3hQD1bOOuxMxS2W&#10;mjPzzYKSn2fHx2nF8uX4w6c5Lv65ZfPcYh/bM8IcwDq8LYsJH80oak/tPZZ7nXLCJKxE5orHUTyL&#10;wx7j5yDVep1BWCon4qW9dTKFTj1OjLnr74V3B1pFEPKKxt0SyxfsGrDJ09L6MZJuMvVSl4eeHrqP&#10;hczkPfw80sY/v2fU0y9u9RsAAP//AwBQSwMEFAAGAAgAAAAhAIU3o5zbAAAACgEAAA8AAABkcnMv&#10;ZG93bnJldi54bWxMj8tOwzAQRfdI/IM1SOyo01QxIY1TISS6JoUPcONpEuFHZDtp4OsZVrCcO0d3&#10;ztSH1Rq2YIijdxK2mwwYus7r0fUSPt5fH0pgMSmnlfEOJXxhhENze1OrSvura3E5pZ5RiYuVkjCk&#10;NFWcx25Aq+LGT+hod/HBqkRj6LkO6krl1vA8ywS3anR0YVATvgzYfZ5mK2Fn5qU4mqMRvRZvefu9&#10;iDZwKe/v1uc9sIRr+oPhV5/UoSGns5+djsxIEEWWEyqhKB+BEfC0Kyk4E7mlhDc1//9C8wMAAP//&#10;AwBQSwECLQAUAAYACAAAACEAtoM4kv4AAADhAQAAEwAAAAAAAAAAAAAAAAAAAAAAW0NvbnRlbnRf&#10;VHlwZXNdLnhtbFBLAQItABQABgAIAAAAIQA4/SH/1gAAAJQBAAALAAAAAAAAAAAAAAAAAC8BAABf&#10;cmVscy8ucmVsc1BLAQItABQABgAIAAAAIQAMSPHGagIAACoFAAAOAAAAAAAAAAAAAAAAAC4CAABk&#10;cnMvZTJvRG9jLnhtbFBLAQItABQABgAIAAAAIQCFN6Oc2wAAAAoBAAAPAAAAAAAAAAAAAAAAAMQE&#10;AABkcnMvZG93bnJldi54bWxQSwUGAAAAAAQABADzAAAAzAUAAAAA&#10;" fillcolor="white [3201]" strokecolor="black [3200]" strokeweight="2pt">
                <v:textbox>
                  <w:txbxContent>
                    <w:p w14:paraId="7907756A" w14:textId="44BFB2EE"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5F341E">
        <w:rPr>
          <w:noProof/>
        </w:rPr>
        <mc:AlternateContent>
          <mc:Choice Requires="wps">
            <w:drawing>
              <wp:anchor distT="0" distB="0" distL="114300" distR="114300" simplePos="0" relativeHeight="251661312" behindDoc="0" locked="0" layoutInCell="1" allowOverlap="1" wp14:anchorId="3B26869A" wp14:editId="3CDA5096">
                <wp:simplePos x="0" y="0"/>
                <wp:positionH relativeFrom="margin">
                  <wp:posOffset>1414145</wp:posOffset>
                </wp:positionH>
                <wp:positionV relativeFrom="paragraph">
                  <wp:posOffset>2792095</wp:posOffset>
                </wp:positionV>
                <wp:extent cx="1828800" cy="381000"/>
                <wp:effectExtent l="0" t="0" r="12065" b="19050"/>
                <wp:wrapNone/>
                <wp:docPr id="34" name="Text Box 34"/>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26134A9E" w14:textId="7C0CFBB3"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6869A" id="Text Box 34" o:spid="_x0000_s1029" type="#_x0000_t202" style="position:absolute;left:0;text-align:left;margin-left:111.35pt;margin-top:219.85pt;width:2in;height:30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T+awIAACoFAAAOAAAAZHJzL2Uyb0RvYy54bWysVMFu2zAMvQ/YPwi6r3bSbMuCOEXWosOA&#10;oi3aDj0rspQYk0RBYmNnXz9Kjt2iK3YYdrEp8pEUyUctzzpr2F6F2ICr+OSk5Ew5CXXjthX/8XD5&#10;Yc5ZROFqYcCpih9U5Ger9++WrV+oKezA1CowCuLiovUV3yH6RVFEuVNWxBPwypFRQ7AC6Ri2RR1E&#10;S9GtKaZl+aloIdQ+gFQxkvaiN/JVjq+1knijdVTITMXpbpi/IX836VuslmKxDcLvGnm8hviHW1jR&#10;OEo6hroQKNhTaP4IZRsZIILGEwm2AK0bqXINVM2kfFXN/U54lWuh5kQ/tin+v7Dyen8bWFNX/HTG&#10;mROWZvSgOmRfoWOkov60Pi4Idu8JiB3pac6DPpIyld3pYNOfCmJkp04fxu6maDI5zafzeUkmSbbT&#10;+aQkmcIXz94+RPymwLIkVDzQ9HJTxf4qYg8dICmZcUmXrtdfI0t4MKo33ilNhVHiaQ6SKaXOTWB7&#10;QWSof+YiKLtxhEwuujFmdJq85WRwcDpik5vKNBsdy7ccn7ON6JwRHI6OtnEQ/u6se/xQdV9rKhu7&#10;TddPcZjMBuoDDSxAT/no5WVDXb0SEW9FII7TIGhv8YY+2kBbcThKnO0g/HpLn/BEPbJy1tLOVNzR&#10;UnNmvjui5JfJbJZWLB9mHz9P6RBeWjYvLe7JngPNYULvg5dZTHg0g6gD2Eda7nXKSSbhJGWuOA7i&#10;OfZ7TI+DVOt1BtFSeYFX7t7LFDr1ODHmoXsUwR9phUTIaxh2SyxesavHJk8H6ycE3WTqpS73PT12&#10;nxYyk/f4eKSNf3nOqOcnbvUbAAD//wMAUEsDBBQABgAIAAAAIQDbN3o63AAAAAsBAAAPAAAAZHJz&#10;L2Rvd25yZXYueG1sTI/BTsMwEETvSPyDtUjcqFOXBhriVAiJnknLB7jxkkTY6yh20sDXs5zgNjs7&#10;mn1b7hfvxIxj7ANpWK8yEEhNsD21Gt5Pr3ePIGIyZI0LhBq+MMK+ur4qTWHDhWqcj6kVXEKxMBq6&#10;lIZCyth06E1chQGJdx9h9CbxOLbSjubC5d5JlWW59KYnvtCZAV86bD6Pk9ewcdO8PbiDy1ubv6n6&#10;e87rUWp9e7M8P4FIuKS/MPziMzpUzHQOE9konAal1ANHNdxvdiw4sV1nLM7s7NiRVSn//1D9AAAA&#10;//8DAFBLAQItABQABgAIAAAAIQC2gziS/gAAAOEBAAATAAAAAAAAAAAAAAAAAAAAAABbQ29udGVu&#10;dF9UeXBlc10ueG1sUEsBAi0AFAAGAAgAAAAhADj9If/WAAAAlAEAAAsAAAAAAAAAAAAAAAAALwEA&#10;AF9yZWxzLy5yZWxzUEsBAi0AFAAGAAgAAAAhAPmANP5rAgAAKgUAAA4AAAAAAAAAAAAAAAAALgIA&#10;AGRycy9lMm9Eb2MueG1sUEsBAi0AFAAGAAgAAAAhANs3ejrcAAAACwEAAA8AAAAAAAAAAAAAAAAA&#10;xQQAAGRycy9kb3ducmV2LnhtbFBLBQYAAAAABAAEAPMAAADOBQAAAAA=&#10;" fillcolor="white [3201]" strokecolor="black [3200]" strokeweight="2pt">
                <v:textbox>
                  <w:txbxContent>
                    <w:p w14:paraId="26134A9E" w14:textId="7C0CFBB3"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5F341E">
        <w:rPr>
          <w:noProof/>
        </w:rPr>
        <mc:AlternateContent>
          <mc:Choice Requires="wps">
            <w:drawing>
              <wp:anchor distT="0" distB="0" distL="114300" distR="114300" simplePos="0" relativeHeight="251663360" behindDoc="0" locked="0" layoutInCell="1" allowOverlap="1" wp14:anchorId="0999A8D8" wp14:editId="27816F92">
                <wp:simplePos x="0" y="0"/>
                <wp:positionH relativeFrom="margin">
                  <wp:posOffset>452120</wp:posOffset>
                </wp:positionH>
                <wp:positionV relativeFrom="paragraph">
                  <wp:posOffset>4420870</wp:posOffset>
                </wp:positionV>
                <wp:extent cx="1828800" cy="381000"/>
                <wp:effectExtent l="0" t="0" r="12065" b="19050"/>
                <wp:wrapNone/>
                <wp:docPr id="20" name="Text Box 20"/>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6A3FCCC7" w14:textId="6F9E5FBC"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A8D8" id="Text Box 20" o:spid="_x0000_s1030" type="#_x0000_t202" style="position:absolute;left:0;text-align:left;margin-left:35.6pt;margin-top:348.1pt;width:2in;height:30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7wawIAACoFAAAOAAAAZHJzL2Uyb0RvYy54bWysVMFu2zAMvQ/YPwi6r3aybMuCOEXWosOA&#10;oi2WDj0rspQYk0RBYmNnXz9Kjt2iK3YYdpFp8pEUyUctzztr2EGF2ICr+OSs5Ew5CXXjdhX/cX/1&#10;bs5ZROFqYcCpih9V5Oert2+WrV+oKezB1CowCuLiovUV3yP6RVFEuVdWxDPwypFRQ7AC6TfsijqI&#10;lqJbU0zL8mPRQqh9AKliJO1lb+SrHF9rJfFW66iQmYrT3TCfIZ/bdBarpVjsgvD7Rp6uIf7hFlY0&#10;jpKOoS4FCvYYmj9C2UYGiKDxTIItQOtGqlwDVTMpX1Sz2Quvci3UnOjHNsX/F1beHO4Ca+qKT6k9&#10;Tlia0b3qkH2BjpGK+tP6uCDYxhMQO9LTnAd9JGUqu9PBpi8VxMhOoY5jd1M0mZzm0/m8JJMk2/v5&#10;pCSZwhdP3j5E/KrAsiRUPND0clPF4TpiDx0gKZlxSZeu118jS3g0qjd+V5oKo8TTHCRTSl2YwA6C&#10;yFD/zEVQduMImVx0Y8zoNHnNyeDgdMImN5VpNjqWrzk+ZRvROSM4HB1t4yD83Vn3+KHqvtZUNnbb&#10;Lk9xNkxmC/WRBhagp3z08qqhrl6LiHciEMdpELS3eEuHNtBWHE4SZ3sIv17TJzxRj6yctbQzFXe0&#10;1JyZb44o+Xkym1FQzD+zD58SocJzy/a5xT3aC6A5TOh98DKLCY9mEHUA+0DLvU45ySScpMwVx0G8&#10;wH6P6XGQar3OIFoqL/DabbxMoVOPE2PuuwcR/IlWSIS8gWG3xOIFu3ps8nSwfkTQTaZe6nLf01P3&#10;aSEzeU+PR9r45/8Z9fTErX4DAAD//wMAUEsDBBQABgAIAAAAIQCeAWta2wAAAAoBAAAPAAAAZHJz&#10;L2Rvd25yZXYueG1sTI/BTsMwEETvSPyDtUjcqNNUMTTEqRASPZPCB7jxkkTY6yh20sDXs5zgNrsz&#10;mn1bHVbvxIJTHAJp2G4yEEhtsAN1Gt7fXu4eQMRkyBoXCDV8YYRDfX1VmdKGCzW4nFInuIRiaTT0&#10;KY2llLHt0Zu4CSMSex9h8ibxOHXSTubC5d7JPMuU9GYgvtCbEZ97bD9Ps9ewc/NSHN3Rqc6q17z5&#10;XlQzSa1vb9anRxAJ1/QXhl98Roeamc5hJhuF03C/zTmpQe0VCw7sij2LMzsFb2Rdyf8v1D8AAAD/&#10;/wMAUEsBAi0AFAAGAAgAAAAhALaDOJL+AAAA4QEAABMAAAAAAAAAAAAAAAAAAAAAAFtDb250ZW50&#10;X1R5cGVzXS54bWxQSwECLQAUAAYACAAAACEAOP0h/9YAAACUAQAACwAAAAAAAAAAAAAAAAAvAQAA&#10;X3JlbHMvLnJlbHNQSwECLQAUAAYACAAAACEA1wYu8GsCAAAqBQAADgAAAAAAAAAAAAAAAAAuAgAA&#10;ZHJzL2Uyb0RvYy54bWxQSwECLQAUAAYACAAAACEAngFrWtsAAAAKAQAADwAAAAAAAAAAAAAAAADF&#10;BAAAZHJzL2Rvd25yZXYueG1sUEsFBgAAAAAEAAQA8wAAAM0FAAAAAA==&#10;" fillcolor="white [3201]" strokecolor="black [3200]" strokeweight="2pt">
                <v:textbox>
                  <w:txbxContent>
                    <w:p w14:paraId="6A3FCCC7" w14:textId="6F9E5FBC" w:rsidR="00855750" w:rsidRPr="006218F6" w:rsidRDefault="00855750" w:rsidP="00C012C1">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5F341E">
        <w:rPr>
          <w:noProof/>
        </w:rPr>
        <w:drawing>
          <wp:inline distT="0" distB="0" distL="0" distR="0" wp14:anchorId="510A1997" wp14:editId="0B968122">
            <wp:extent cx="5934075" cy="5095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5095875"/>
                    </a:xfrm>
                    <a:prstGeom prst="rect">
                      <a:avLst/>
                    </a:prstGeom>
                    <a:noFill/>
                    <a:ln>
                      <a:noFill/>
                    </a:ln>
                  </pic:spPr>
                </pic:pic>
              </a:graphicData>
            </a:graphic>
          </wp:inline>
        </w:drawing>
      </w:r>
    </w:p>
    <w:p w14:paraId="03FB9CB5" w14:textId="469F1D2D" w:rsidR="007839CC" w:rsidRPr="007839CC" w:rsidRDefault="007839CC" w:rsidP="007839CC">
      <w:pPr>
        <w:pStyle w:val="Caption"/>
        <w:jc w:val="center"/>
      </w:pPr>
      <w:r>
        <w:t xml:space="preserve">Figure </w:t>
      </w:r>
      <w:fldSimple w:instr=" SEQ Figure \* ARABIC ">
        <w:r w:rsidR="009179AC">
          <w:rPr>
            <w:noProof/>
          </w:rPr>
          <w:t>2</w:t>
        </w:r>
      </w:fldSimple>
      <w:r>
        <w:t xml:space="preserve">: Scene 1 </w:t>
      </w:r>
      <w:r w:rsidR="009179AC">
        <w:t>–</w:t>
      </w:r>
      <w:r>
        <w:t xml:space="preserve"> </w:t>
      </w:r>
      <w:r w:rsidR="009179AC">
        <w:t>Basement (Start)</w:t>
      </w:r>
    </w:p>
    <w:p w14:paraId="50CD4547" w14:textId="027B42EF" w:rsidR="007839CC" w:rsidRDefault="00FC751D" w:rsidP="007839CC">
      <w:pPr>
        <w:keepNext/>
        <w:jc w:val="center"/>
      </w:pPr>
      <w:r>
        <w:rPr>
          <w:noProof/>
        </w:rPr>
        <w:lastRenderedPageBreak/>
        <mc:AlternateContent>
          <mc:Choice Requires="wps">
            <w:drawing>
              <wp:anchor distT="0" distB="0" distL="114300" distR="114300" simplePos="0" relativeHeight="251684864" behindDoc="0" locked="0" layoutInCell="1" allowOverlap="1" wp14:anchorId="22F7EB26" wp14:editId="1D55A2C2">
                <wp:simplePos x="0" y="0"/>
                <wp:positionH relativeFrom="margin">
                  <wp:posOffset>3093085</wp:posOffset>
                </wp:positionH>
                <wp:positionV relativeFrom="paragraph">
                  <wp:posOffset>1781175</wp:posOffset>
                </wp:positionV>
                <wp:extent cx="609600" cy="5905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08AD7A98" w14:textId="3FF1E3A9"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EB26" id="Text Box 38" o:spid="_x0000_s1031" type="#_x0000_t4" style="position:absolute;left:0;text-align:left;margin-left:243.55pt;margin-top:140.25pt;width:48pt;height:4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sygAIAAFoFAAAOAAAAZHJzL2Uyb0RvYy54bWysVEtvEzEQviPxHyzfyW6CEtGomyq0CkKq&#10;2ooW9ex47cTC9hjbyW749Yy9j9KSEyIHZ3be883j8qo1mhyFDwpsRaeTkhJhOdTK7ir6/Wnz4RMl&#10;ITJbMw1WVPQkAr1avX932bilmMEedC08QSc2LBtX0X2MblkUge+FYWECTlgUSvCGRfz0u6L2rEHv&#10;RhezslwUDfjaeeAiBOTedEK6yv6lFDzeSxlEJLqimFvMr8/vNr3F6pItd565veJ9GuwfsjBMWQw6&#10;urphkZGDV3+5Mop7CCDjhIMpQErFRa4Bq5mWb6p53DMnci0ITnAjTOH/ueV3xwdPVF3Rj9gpywz2&#10;6Em0kXyGliAL8WlcWKLao0PF2CIf+zzwAzJT2a30Jv1jQQTliPRpRDd548hclBeLEiUcRfOLcj7P&#10;6Bcvxs6H+EWAIYmoaK2YAVtnWNnxNkTMBbUHrRQugFb1RmmdP/xue609OTLs9QZ/GKwzeaWmbWKm&#10;orrkMxVPWiQf2n4TEuHAdGc5cB5EMbplnAsbZ73frJ3MJKYwGk7PGeqYMcP8e91kJvKAjoblOcPX&#10;EUeLHBVsHI2NsuDPOah/jJE7/aH6ruZUfmy3bZ6B+dDXLdQnbLeHbmGC4xuFTbllIT4wjxuCfcSt&#10;j/f4SA1NRaGnKNmD/3WOn/RxcFFKSYMbV9Hw88C8oER/tTjSaT0Hwg/EdiDswVwDNnaK98TxTKKB&#10;j3ogpQfzjMdgnaKgiFmOsSoaB/I6dnuPx4SL9Tor4RI6Fm/to+PJdUI1zddT+8y86+cw4gDfwbCL&#10;bPlmFjvdZGlhfYggVR7UhGuHYo83LnCe3/7YpAvx53fWejmJq98AAAD//wMAUEsDBBQABgAIAAAA&#10;IQAKUGon4AAAAAsBAAAPAAAAZHJzL2Rvd25yZXYueG1sTI/BTsMwDIbvSLxDZCQuiCVbV1qVptOY&#10;hIS4Mbhw8xrTFpqkNNnWvj3mBEfbn/7/c7mZbC9ONIbOOw3LhQJBrvamc42Gt9fH2xxEiOgM9t6R&#10;hpkCbKrLixIL48/uhU772AgOcaFADW2MQyFlqFuyGBZ+IMe3Dz9ajDyOjTQjnjnc9nKl1J202Dlu&#10;aHGgXUv11/5ouaSZP0e53T3jN6l3nB6e5ptsrfX11bS9BxFpin8w/OqzOlTsdPBHZ4LoNazzbMmo&#10;hlWuUhBMpHnCm4OGJEtSkFUp//9Q/QAAAP//AwBQSwECLQAUAAYACAAAACEAtoM4kv4AAADhAQAA&#10;EwAAAAAAAAAAAAAAAAAAAAAAW0NvbnRlbnRfVHlwZXNdLnhtbFBLAQItABQABgAIAAAAIQA4/SH/&#10;1gAAAJQBAAALAAAAAAAAAAAAAAAAAC8BAABfcmVscy8ucmVsc1BLAQItABQABgAIAAAAIQBGaosy&#10;gAIAAFoFAAAOAAAAAAAAAAAAAAAAAC4CAABkcnMvZTJvRG9jLnhtbFBLAQItABQABgAIAAAAIQAK&#10;UGon4AAAAAsBAAAPAAAAAAAAAAAAAAAAANoEAABkcnMvZG93bnJldi54bWxQSwUGAAAAAAQABADz&#10;AAAA5wUAAAAA&#10;" fillcolor="yellow" strokecolor="#c0504d [3205]" strokeweight="2pt">
                <v:textbox inset="0,0,0,0">
                  <w:txbxContent>
                    <w:p w14:paraId="08AD7A98" w14:textId="3FF1E3A9"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00BE5542">
        <w:rPr>
          <w:noProof/>
        </w:rPr>
        <mc:AlternateContent>
          <mc:Choice Requires="wps">
            <w:drawing>
              <wp:anchor distT="0" distB="0" distL="114300" distR="114300" simplePos="0" relativeHeight="251703296" behindDoc="0" locked="0" layoutInCell="1" allowOverlap="1" wp14:anchorId="06BDD859" wp14:editId="2658BA72">
                <wp:simplePos x="0" y="0"/>
                <wp:positionH relativeFrom="column">
                  <wp:posOffset>1815507</wp:posOffset>
                </wp:positionH>
                <wp:positionV relativeFrom="paragraph">
                  <wp:posOffset>657225</wp:posOffset>
                </wp:positionV>
                <wp:extent cx="1447543" cy="2114550"/>
                <wp:effectExtent l="19050" t="19050" r="19685" b="57150"/>
                <wp:wrapNone/>
                <wp:docPr id="55" name="Freeform: Shape 55"/>
                <wp:cNvGraphicFramePr/>
                <a:graphic xmlns:a="http://schemas.openxmlformats.org/drawingml/2006/main">
                  <a:graphicData uri="http://schemas.microsoft.com/office/word/2010/wordprocessingShape">
                    <wps:wsp>
                      <wps:cNvSpPr/>
                      <wps:spPr>
                        <a:xfrm>
                          <a:off x="0" y="0"/>
                          <a:ext cx="1447543" cy="2114550"/>
                        </a:xfrm>
                        <a:custGeom>
                          <a:avLst/>
                          <a:gdLst>
                            <a:gd name="connsiteX0" fmla="*/ 1194393 w 1447543"/>
                            <a:gd name="connsiteY0" fmla="*/ 0 h 2114550"/>
                            <a:gd name="connsiteX1" fmla="*/ 1365843 w 1447543"/>
                            <a:gd name="connsiteY1" fmla="*/ 57150 h 2114550"/>
                            <a:gd name="connsiteX2" fmla="*/ 1337268 w 1447543"/>
                            <a:gd name="connsiteY2" fmla="*/ 285750 h 2114550"/>
                            <a:gd name="connsiteX3" fmla="*/ 70443 w 1447543"/>
                            <a:gd name="connsiteY3" fmla="*/ 247650 h 2114550"/>
                            <a:gd name="connsiteX4" fmla="*/ 213318 w 1447543"/>
                            <a:gd name="connsiteY4" fmla="*/ 1190625 h 2114550"/>
                            <a:gd name="connsiteX5" fmla="*/ 641943 w 1447543"/>
                            <a:gd name="connsiteY5" fmla="*/ 1743075 h 2114550"/>
                            <a:gd name="connsiteX6" fmla="*/ 489543 w 1447543"/>
                            <a:gd name="connsiteY6" fmla="*/ 2114550 h 2114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47543" h="2114550">
                              <a:moveTo>
                                <a:pt x="1194393" y="0"/>
                              </a:moveTo>
                              <a:cubicBezTo>
                                <a:pt x="1268212" y="4762"/>
                                <a:pt x="1342031" y="9525"/>
                                <a:pt x="1365843" y="57150"/>
                              </a:cubicBezTo>
                              <a:cubicBezTo>
                                <a:pt x="1389656" y="104775"/>
                                <a:pt x="1553168" y="254000"/>
                                <a:pt x="1337268" y="285750"/>
                              </a:cubicBezTo>
                              <a:cubicBezTo>
                                <a:pt x="1121368" y="317500"/>
                                <a:pt x="257768" y="96838"/>
                                <a:pt x="70443" y="247650"/>
                              </a:cubicBezTo>
                              <a:cubicBezTo>
                                <a:pt x="-116882" y="398462"/>
                                <a:pt x="118068" y="941387"/>
                                <a:pt x="213318" y="1190625"/>
                              </a:cubicBezTo>
                              <a:cubicBezTo>
                                <a:pt x="308568" y="1439863"/>
                                <a:pt x="595906" y="1589088"/>
                                <a:pt x="641943" y="1743075"/>
                              </a:cubicBezTo>
                              <a:cubicBezTo>
                                <a:pt x="687980" y="1897062"/>
                                <a:pt x="588761" y="2005806"/>
                                <a:pt x="489543" y="2114550"/>
                              </a:cubicBezTo>
                            </a:path>
                          </a:pathLst>
                        </a:custGeom>
                        <a:noFill/>
                        <a:ln w="3810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F444C" id="Freeform: Shape 55" o:spid="_x0000_s1026" style="position:absolute;margin-left:142.95pt;margin-top:51.75pt;width:114pt;height:166.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447543,21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uYxwQAAKgNAAAOAAAAZHJzL2Uyb0RvYy54bWysV8tu4zYU3RfoPxBaFphY1FtGnEGaqYsC&#10;wUzQpJh2SUtULEASVYqOnfn6HpKSTWeCRim6cchcnnt4n7y6/HhoG/LE5VCLbuXRC98jvCtEWXeP&#10;K++Ph/WHzCODYl3JGtHxlffMB+/j1Y8/XO77JQ/EVjQllwRKumG571feVql+uVgMxZa3bLgQPe8g&#10;rIRsmcJWPi5KyfbQ3jaLwPeTxV7Ispei4MOA/36yQu/K6K8qXqgvVTVwRZqVh7sp8yvN70b/Lq4u&#10;2fJRsn5bF+M12H+4RcvqDqRHVZ+YYmQn6+9UtXUhxSAqdVGIdiGqqi64sQHWUP+FNfdb1nNjC5wz&#10;9Ec3Df+f2uLz050kdbny4tgjHWsRo7XkXHt8ScwFCCRw074fljh939/JcTdgqW0+VLLVf2ENORjX&#10;Ph9dyw+KFPgnjaI0jkKPFJAFlEZxbJy/OMGL3aB+5cKoYk+3g7KxKbEyni3H6xWi64Za8T8Rz6pt&#10;EK6fFoTSPArzkOzJxDSiX4D+ckE+2RLnLojedxzU5QiTOItmcLigOKXxDJ7gjCdMgyR72xYXFGRx&#10;OocIITg6LfWjOea4kCBKkzk0kUMT0DCkM8xxMYinnwTx2wFC1h7tSSKdBW/7zcXQNAr9dAZR4hBF&#10;WY5kfpvIxYyJdm4R0v9xSnC2nXK+OHRj0mNFmG6lvukuvRh0hbkVgHKatshtJD1UAqUr5g0wstQF&#10;03eBkXouOHgXGAnlgsN3gZElLjh6FxiRd8Gmsc12GKLpghOX2SoZoybx7OgHpzEPjvIIHhzpETw4&#10;G41hy54pHexpSfZOg9ye+qOWt+KJPwhzUunYj43OXGWK9+lMsdvUxc/82xkCvSSgNmCoXhMqXMFq&#10;C6PAD20m5HFg/HGSmXZnmEwXm+w943iVMczyJLbuon6Upud64zikCeYCODOII98fX+HpRqb5Wanp&#10;afNpKTrNqDik6IZnioM4TUdhnmRhNkbCuME0Qktp+ttsyg8UlmTWt2GeRS+8SzN/ooxomKUup+2K&#10;hnRsdrNZQz+LR70Ur16WmAqa4hbnMXqnVRxnuZ+dmWp7pJXa1jebNsnSPMP7ibjRLE/Rn1174ixL&#10;E5tJGMxiWO5Kbcc0WOfF1VXjZBO2ujJMDzuWiDlzmgw6sa6bxlRR0+nCCTOKQOsCGURTl1pqNvJx&#10;c9NI8sRQiOs1smyqlrNjitXNL11J1HOPyYdJKfajPxr00IUeeuyYY1bqueFaedP9zitMTajHwFLr&#10;eZUf+VhR8E5RK9qykttrICNPt5gQxlqjUGuucP2j7lHBdNIqmXTbVj+e11Buxt0jePTJv4GPCMMs&#10;OnUEt3Un5GuWNbBqZLbnJydZ12gvbUT5jJlSCjtsD32xruWgbtmg7pjEuIYUwheD+oKfqhEIIVqc&#10;WXlkK+S31/6vz2PohdQje0zrK2/4e8ck90jzW4dxOMfUB7XKbKI4DbCRrmTjSrpdeyOQFshW3M4s&#10;9XnVTMtKivYrPiyuNStErCvAjZdWoY3bzY3CHiIMygW/vjZrjPRI29vuvi+0cu3VHpY/HL4y2RO9&#10;XHkKE/FnMU32bDlNujr3j2c1shPXOyWqWo/BJg+tX8cNPgdM4oyfLvp7w92bU6cPrKt/AAAA//8D&#10;AFBLAwQUAAYACAAAACEA/DZJeeEAAAALAQAADwAAAGRycy9kb3ducmV2LnhtbEyPwU7DMAyG70i8&#10;Q2QkLmhLt9JplKbTBJo4cVhhgmPWmLZa45QmXQtPjznB0f4//f6cbSbbijP2vnGkYDGPQCCVzjRU&#10;KXh92c3WIHzQZHTrCBV8oYdNfnmR6dS4kfZ4LkIluIR8qhXUIXSplL6s0Wo/dx0SZx+utzrw2FfS&#10;9HrkctvKZRStpNUN8YVad/hQY3kqBqsgpqfd9vDefVfPj6fPm36gwo5vSl1fTdt7EAGn8AfDrz6r&#10;Q85ORzeQ8aJVsFwnd4xyEMUJCCaSRcybo4LbeJWAzDP5/4f8BwAA//8DAFBLAQItABQABgAIAAAA&#10;IQC2gziS/gAAAOEBAAATAAAAAAAAAAAAAAAAAAAAAABbQ29udGVudF9UeXBlc10ueG1sUEsBAi0A&#10;FAAGAAgAAAAhADj9If/WAAAAlAEAAAsAAAAAAAAAAAAAAAAALwEAAF9yZWxzLy5yZWxzUEsBAi0A&#10;FAAGAAgAAAAhADuv25jHBAAAqA0AAA4AAAAAAAAAAAAAAAAALgIAAGRycy9lMm9Eb2MueG1sUEsB&#10;Ai0AFAAGAAgAAAAhAPw2SXnhAAAACwEAAA8AAAAAAAAAAAAAAAAAIQcAAGRycy9kb3ducmV2Lnht&#10;bFBLBQYAAAAABAAEAPMAAAAvCAAAAAA=&#10;" path="m1194393,v73819,4762,147638,9525,171450,57150c1389656,104775,1553168,254000,1337268,285750,1121368,317500,257768,96838,70443,247650v-187325,150812,47625,693737,142875,942975c308568,1439863,595906,1589088,641943,1743075v46037,153987,-53182,262731,-152400,371475e" filled="f" strokecolor="red" strokeweight="3pt">
                <v:stroke endarrow="open"/>
                <v:path arrowok="t" o:connecttype="custom" o:connectlocs="1194393,0;1365843,57150;1337268,285750;70443,247650;213318,1190625;641943,1743075;489543,2114550" o:connectangles="0,0,0,0,0,0,0"/>
              </v:shape>
            </w:pict>
          </mc:Fallback>
        </mc:AlternateContent>
      </w:r>
      <w:r w:rsidR="0075143A">
        <w:rPr>
          <w:noProof/>
        </w:rPr>
        <mc:AlternateContent>
          <mc:Choice Requires="wps">
            <w:drawing>
              <wp:anchor distT="0" distB="0" distL="114300" distR="114300" simplePos="0" relativeHeight="251701248" behindDoc="0" locked="0" layoutInCell="1" allowOverlap="1" wp14:anchorId="3791364D" wp14:editId="21BD33E9">
                <wp:simplePos x="0" y="0"/>
                <wp:positionH relativeFrom="column">
                  <wp:posOffset>1743075</wp:posOffset>
                </wp:positionH>
                <wp:positionV relativeFrom="paragraph">
                  <wp:posOffset>447675</wp:posOffset>
                </wp:positionV>
                <wp:extent cx="168838" cy="1014423"/>
                <wp:effectExtent l="57150" t="38100" r="60325" b="14605"/>
                <wp:wrapNone/>
                <wp:docPr id="52" name="Freeform: Shape 52"/>
                <wp:cNvGraphicFramePr/>
                <a:graphic xmlns:a="http://schemas.openxmlformats.org/drawingml/2006/main">
                  <a:graphicData uri="http://schemas.microsoft.com/office/word/2010/wordprocessingShape">
                    <wps:wsp>
                      <wps:cNvSpPr/>
                      <wps:spPr>
                        <a:xfrm>
                          <a:off x="0" y="0"/>
                          <a:ext cx="168838" cy="1014423"/>
                        </a:xfrm>
                        <a:custGeom>
                          <a:avLst/>
                          <a:gdLst>
                            <a:gd name="connsiteX0" fmla="*/ 0 w 168838"/>
                            <a:gd name="connsiteY0" fmla="*/ 904875 h 1014423"/>
                            <a:gd name="connsiteX1" fmla="*/ 161925 w 168838"/>
                            <a:gd name="connsiteY1" fmla="*/ 933450 h 1014423"/>
                            <a:gd name="connsiteX2" fmla="*/ 123825 w 168838"/>
                            <a:gd name="connsiteY2" fmla="*/ 0 h 1014423"/>
                          </a:gdLst>
                          <a:ahLst/>
                          <a:cxnLst>
                            <a:cxn ang="0">
                              <a:pos x="connsiteX0" y="connsiteY0"/>
                            </a:cxn>
                            <a:cxn ang="0">
                              <a:pos x="connsiteX1" y="connsiteY1"/>
                            </a:cxn>
                            <a:cxn ang="0">
                              <a:pos x="connsiteX2" y="connsiteY2"/>
                            </a:cxn>
                          </a:cxnLst>
                          <a:rect l="l" t="t" r="r" b="b"/>
                          <a:pathLst>
                            <a:path w="168838" h="1014423">
                              <a:moveTo>
                                <a:pt x="0" y="904875"/>
                              </a:moveTo>
                              <a:cubicBezTo>
                                <a:pt x="70644" y="994568"/>
                                <a:pt x="141288" y="1084262"/>
                                <a:pt x="161925" y="933450"/>
                              </a:cubicBezTo>
                              <a:cubicBezTo>
                                <a:pt x="182562" y="782638"/>
                                <a:pt x="153193" y="391319"/>
                                <a:pt x="123825" y="0"/>
                              </a:cubicBezTo>
                            </a:path>
                          </a:pathLst>
                        </a:custGeom>
                        <a:noFill/>
                        <a:ln w="38100">
                          <a:solidFill>
                            <a:srgbClr val="FFFF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EC265" id="Freeform: Shape 52" o:spid="_x0000_s1026" style="position:absolute;margin-left:137.25pt;margin-top:35.25pt;width:13.3pt;height:79.9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68838,101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67x2AMAACgJAAAOAAAAZHJzL2Uyb0RvYy54bWysVttu4zYQfS/QfyD0WKDRxbIjG3EWabYu&#10;CgS7QZNi20eaoiwBFKmSdGzv1+8hKclKNthsi/pBHmruZ2Y4unp3bAV54to0Sq6j9CKJCJdMlY3c&#10;raM/Hzc/FxExlsqSCiX5OjpxE727/vGHq0O34pmqlSi5JjAizerQraPa2m4Vx4bVvKXmQnVcglkp&#10;3VKLo97FpaYHWG9FnCXJIj4oXXZaMW4M3r4PzOja268qzuzHqjLcErGOEJv1T+2fW/eMr6/oaqdp&#10;VzesD4P+hyha2kg4HU29p5aSvW6+MtU2TCujKnvBVBurqmoY9zkgmzR5kc1DTTvucwE4phthMv+f&#10;Wfbh6V6TplxH8ywikrao0UZz7hBfER8AAQcwHTqzgvRDd6/7kwHpcj5WunX/yIYcPbSnEVp+tITh&#10;Zbooihl6gYGVJmmeZzNnND5rs72xv3HlLdGnO2NDaUpQHtiyj44pKU1j+V8oZ9UKVOunmCTkQHoX&#10;vdoL6b+n0sskLy7npCaTSFC6rzykEw/pIl1m8zfdTFWWs1k+T952A+DHRNJsVnyHm6nKCw+AdDeA&#10;RusBR3aUPZCgCHXTmfiG7ZRxRZuiihINR8AWqgQtV4U3lJH9VDn9V8rIaarsmw7JeM/hv89AY6rd&#10;PAs/zzYimGcdEczz1jmkq45al/hAksO5/+pz+zl2q574o/KC9ty7oT/64M8ibL9t2C/881ThMlnk&#10;uQ98uczni6IPwBtL8zQr0PO+5Ys8W/iUEF7g+oYKqr5RBrCeeXnNZ4oOgS1n97LIFhirkHUwO5+l&#10;y5lnzpYp6GdM312eORZ24g4oO+j8WI4YOugnoynVphHCOxTSITsr0iS0klGiKR3X4Wn0bnsrNHmi&#10;qNQGPwhBC9aeiVnaiF9lSeypw81DtVaHXkyg4WJ36YRrxlP2JLgzLuQfvMKthcbNfBf7fcFHf5Qx&#10;Lm0aWDUteQhjnuA3ROE2jNPwMXmDznKF8EfbvYFBMhgZbIdkenmnyv26GZV7TL6lPGp4z0raUblt&#10;pNKvZSaQVe85yA8gBWgcSltVnnCnaxWWnenYptHG3lFj76nGfYmrEBvbfsSjEgolxBB4KiK10p9f&#10;e+/ksXTAjcgB23IdmX/2VPOIiN8l1tESN7pbr/6Qzy8zHPSUs51y5L69VWgLXBeIzpNO3oqBrLRq&#10;P2Gx3zivYFHJ4BvXksWch8OtxRksLCrGb248jZWKtr2TDx1zxh2qHTJ/PH6iuiOOXEcWG+mDGjYr&#10;XQ2rxvX+KOs0pbrZW1U1bg/5Pgy49gesY984/aeD2/fTs5c6f+BcfwEAAP//AwBQSwMEFAAGAAgA&#10;AAAhAMj3AS/bAAAACgEAAA8AAABkcnMvZG93bnJldi54bWxMj8FOwzAMhu9IvENkJG4s6Qor6ppO&#10;ExK7s417mnhNWZNUSbaVt8ec4GRZ/6ffn5vN7EZ2xZiG4CUUCwEMvQ5m8L2E4+H96RVYysobNQaP&#10;Er4xwaa9v2tUbcLNf+B1n3tGJT7VSoLNeao5T9qiU2kRJvSUnUJ0KtMae26iulG5G/lSiBV3avB0&#10;waoJ3yzq8/7iJMTqrNXB2K+Iu2352a9c6vROyseHebsGlnHOfzD86pM6tOTUhYs3iY0SltXzC6ES&#10;KkGTgFIUBbCOklKUwNuG/3+h/QEAAP//AwBQSwECLQAUAAYACAAAACEAtoM4kv4AAADhAQAAEwAA&#10;AAAAAAAAAAAAAAAAAAAAW0NvbnRlbnRfVHlwZXNdLnhtbFBLAQItABQABgAIAAAAIQA4/SH/1gAA&#10;AJQBAAALAAAAAAAAAAAAAAAAAC8BAABfcmVscy8ucmVsc1BLAQItABQABgAIAAAAIQAn567x2AMA&#10;ACgJAAAOAAAAAAAAAAAAAAAAAC4CAABkcnMvZTJvRG9jLnhtbFBLAQItABQABgAIAAAAIQDI9wEv&#10;2wAAAAoBAAAPAAAAAAAAAAAAAAAAADIGAABkcnMvZG93bnJldi54bWxQSwUGAAAAAAQABADzAAAA&#10;OgcAAAAA&#10;" path="m,904875v70644,89693,141288,179387,161925,28575c182562,782638,153193,391319,123825,e" filled="f" strokecolor="yellow" strokeweight="3pt">
                <v:stroke endarrow="open"/>
                <v:path arrowok="t" o:connecttype="custom" o:connectlocs="0,904875;161925,933450;123825,0" o:connectangles="0,0,0"/>
              </v:shape>
            </w:pict>
          </mc:Fallback>
        </mc:AlternateContent>
      </w:r>
      <w:r w:rsidR="0075143A">
        <w:rPr>
          <w:noProof/>
        </w:rPr>
        <mc:AlternateContent>
          <mc:Choice Requires="wps">
            <w:drawing>
              <wp:anchor distT="0" distB="0" distL="114300" distR="114300" simplePos="0" relativeHeight="251682816" behindDoc="0" locked="0" layoutInCell="1" allowOverlap="1" wp14:anchorId="26775095" wp14:editId="6930C05A">
                <wp:simplePos x="0" y="0"/>
                <wp:positionH relativeFrom="margin">
                  <wp:posOffset>1276350</wp:posOffset>
                </wp:positionH>
                <wp:positionV relativeFrom="paragraph">
                  <wp:posOffset>266700</wp:posOffset>
                </wp:positionV>
                <wp:extent cx="1828800" cy="381000"/>
                <wp:effectExtent l="0" t="0" r="12065" b="19050"/>
                <wp:wrapNone/>
                <wp:docPr id="37" name="Text Box 37"/>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16E6801E" w14:textId="1F922696"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5095" id="Text Box 37" o:spid="_x0000_s1032" type="#_x0000_t202" style="position:absolute;left:0;text-align:left;margin-left:100.5pt;margin-top:21pt;width:2in;height:30pt;z-index:2516828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r5bAIAACoFAAAOAAAAZHJzL2Uyb0RvYy54bWysVFFPGzEMfp+0/xDlfdy1MOiqXlEHYpqE&#10;AAETz2kuaU9L4igxvet+/Zxc70AM7WHay51jf7Zj+3MW5501bKdCbMBVfHJUcqachLpxm4r/eLz6&#10;NOMsonC1MOBUxfcq8vPlxw+L1s/VFLZgahUYBXFx3vqKbxH9vCii3Cor4hF45cioIViBdAybog6i&#10;pejWFNOyPC1aCLUPIFWMpL3sjXyZ42utJN5qHRUyU3G6G+ZvyN91+hbLhZhvgvDbRh6uIf7hFlY0&#10;jpKOoS4FCvYcmj9C2UYGiKDxSIItQOtGqlwDVTMp31TzsBVe5VqoOdGPbYr/L6y82d0F1tQVPz7j&#10;zAlLM3pUHbKv0DFSUX9aH+cEe/AExI70NOdBH0mZyu50sOlPBTGyU6f3Y3dTNJmcZtPZrCSTJNvx&#10;bFKSTOGLF28fIn5TYFkSKh5oermpYncdsYcOkJTMuKRL1+uvkSXcG9Ub75WmwijxNAfJlFIXJrCd&#10;IDLUP3MRlN04QiYX3RgzOk3eczI4OB2wyU1lmo2O5XuOL9lGdM4IDkdH2zgIf3fWPX6ouq81lY3d&#10;ustTPB0ms4Z6TwML0FM+ennVUFevRcQ7EYjjNAjaW7yljzbQVhwOEmdbCL/e0yc8UY+snLW0MxV3&#10;tNScme+OKPllcnKSViwfTj6fTekQXlvWry3u2V4AzWFC74OXWUx4NIOoA9gnWu5Vykkm4SRlrjgO&#10;4gX2e0yPg1SrVQbRUnmB1+7ByxQ69Tgx5rF7EsEfaIVEyBsYdkvM37CrxyZPB6tnBN1k6qUu9z09&#10;dJ8WMpP38HikjX99zqiXJ275GwAA//8DAFBLAwQUAAYACAAAACEAm7GrT9sAAAAKAQAADwAAAGRy&#10;cy9kb3ducmV2LnhtbEyPTU7DMBCF90jcwRokdtRuKFFJ41QIia5JywHceJpE2OModtLA6RlWsJq/&#10;pzffK/eLd2LGMfaBNKxXCgRSE2xPrYaP09vDFkRMhqxxgVDDF0bYV7c3pSlsuFKN8zG1gk0oFkZD&#10;l9JQSBmbDr2JqzAg8e0SRm8Sj2Mr7WiubO6dzJTKpTc98YfODPjaYfN5nLyGRzfNTwd3cHlr8/es&#10;/p7zepRa398tLzsQCZf0J4ZffEaHipnOYSIbhdOQqTVnSRo2GVcWbLbP3JxZqXgjq1L+j1D9AAAA&#10;//8DAFBLAQItABQABgAIAAAAIQC2gziS/gAAAOEBAAATAAAAAAAAAAAAAAAAAAAAAABbQ29udGVu&#10;dF9UeXBlc10ueG1sUEsBAi0AFAAGAAgAAAAhADj9If/WAAAAlAEAAAsAAAAAAAAAAAAAAAAALwEA&#10;AF9yZWxzLy5yZWxzUEsBAi0AFAAGAAgAAAAhAMQYGvlsAgAAKgUAAA4AAAAAAAAAAAAAAAAALgIA&#10;AGRycy9lMm9Eb2MueG1sUEsBAi0AFAAGAAgAAAAhAJuxq0/bAAAACgEAAA8AAAAAAAAAAAAAAAAA&#10;xgQAAGRycy9kb3ducmV2LnhtbFBLBQYAAAAABAAEAPMAAADOBQAAAAA=&#10;" fillcolor="white [3201]" strokecolor="black [3200]" strokeweight="2pt">
                <v:textbox>
                  <w:txbxContent>
                    <w:p w14:paraId="16E6801E" w14:textId="1F922696"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75143A">
        <w:rPr>
          <w:noProof/>
        </w:rPr>
        <mc:AlternateContent>
          <mc:Choice Requires="wps">
            <w:drawing>
              <wp:anchor distT="0" distB="0" distL="114300" distR="114300" simplePos="0" relativeHeight="251691008" behindDoc="0" locked="0" layoutInCell="1" allowOverlap="1" wp14:anchorId="3E4092F4" wp14:editId="759B6632">
                <wp:simplePos x="0" y="0"/>
                <wp:positionH relativeFrom="margin">
                  <wp:posOffset>1790700</wp:posOffset>
                </wp:positionH>
                <wp:positionV relativeFrom="paragraph">
                  <wp:posOffset>2000250</wp:posOffset>
                </wp:positionV>
                <wp:extent cx="609600" cy="5905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4185CC15" w14:textId="7BE63244"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092F4" id="Text Box 42" o:spid="_x0000_s1033" type="#_x0000_t4" style="position:absolute;left:0;text-align:left;margin-left:141pt;margin-top:157.5pt;width:48pt;height:4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bzgQIAAFoFAAAOAAAAZHJzL2Uyb0RvYy54bWysVEtvGjEQvlfqf7B8L7ughjYoS0QTUVWK&#10;kihQ5Wy8Nli1Pa5t2KW/vmMvu2lSTlU5mNl5zzePq+vWaHIQPiiwFR2PSkqE5VAru63o9/Xyw2dK&#10;QmS2ZhqsqOhRBHo9f//uqnEzMYEd6Fp4gk5smDWuorsY3awoAt8Jw8IInLAolOANi/jpt0XtWYPe&#10;jS4mZTktGvC188BFCMi97YR0nv1LKXh8kDKISHRFMbeYX5/fTXqL+RWbbT1zO8VPabB/yMIwZTHo&#10;4OqWRUb2Xv3lyijuIYCMIw6mACkVF7kGrGZcvqlmtWNO5FoQnOAGmML/c8vvD4+eqLqiHyeUWGaw&#10;R2vRRvIFWoIsxKdxYYZqK4eKsUU+9rnnB2SmslvpTfrHggjKEenjgG7yxpE5LS+nJUo4ii4uy4uL&#10;jH7xYux8iF8FGJKIitaKGbB1hpUd7kLEXFC710rhAmhVL5XW+cNvNzfakwPDXi/xh8E6k1dq2iZm&#10;KqpLPlPxqEXyoe2TkAgHpjvJgfMgisEt41zYmGHBVLJ2MpOYwmA4PmeoY8YMjU66yUzkAR0My3OG&#10;ryMOFjkq2DgYG2XBn3NQ/xgid/p99V3NqfzYbto8A5/6vm6gPmK7PXQLExxfKmzKHQvxkXncEOwj&#10;bn18wEdqaCoKJ4qSHfhf5/hJHwcXpZQ0uHEVDT/3zAtK9DeLI53Wsyd8T2x6wu7NDWBjx3hPHM8k&#10;Gvioe1J6MM94DBYpCoqY5RirorEnb2K393hMuFgsshIuoWPxzq4cT64Tqmm+1u0z8+40hxEH+B76&#10;XWSzN7PY6SZLC4t9BKnyoCZcOxRPeOMC5/k9HZt0If78zlovJ3H+GwAA//8DAFBLAwQUAAYACAAA&#10;ACEAe7JTu94AAAALAQAADwAAAGRycy9kb3ducmV2LnhtbEyPPU/DMBCGdyT+g3VILIjaTQuNQpyq&#10;VEJCbC0sbNf4SAKxHWy3Tf49xwTbc7pX70e5Hm0vThRi552G+UyBIFd707lGw9vr020OIiZ0Bnvv&#10;SMNEEdbV5UWJhfFnt6PTPjWCTVwsUEOb0lBIGeuWLMaZH8jx78MHi4nP0EgT8MzmtpeZUvfSYuc4&#10;ocWBti3VX/uj5ZBm+gxys33Bb1LvOD4+TzerpdbXV+PmAUSiMf2J4bc+V4eKOx380Zkoeg1ZnvGW&#10;pGExv2NgxWKVMxw0LBWDrEr5f0P1AwAA//8DAFBLAQItABQABgAIAAAAIQC2gziS/gAAAOEBAAAT&#10;AAAAAAAAAAAAAAAAAAAAAABbQ29udGVudF9UeXBlc10ueG1sUEsBAi0AFAAGAAgAAAAhADj9If/W&#10;AAAAlAEAAAsAAAAAAAAAAAAAAAAALwEAAF9yZWxzLy5yZWxzUEsBAi0AFAAGAAgAAAAhACbF1vOB&#10;AgAAWgUAAA4AAAAAAAAAAAAAAAAALgIAAGRycy9lMm9Eb2MueG1sUEsBAi0AFAAGAAgAAAAhAHuy&#10;U7veAAAACwEAAA8AAAAAAAAAAAAAAAAA2wQAAGRycy9kb3ducmV2LnhtbFBLBQYAAAAABAAEAPMA&#10;AADmBQAAAAA=&#10;" fillcolor="yellow" strokecolor="#c0504d [3205]" strokeweight="2pt">
                <v:textbox inset="0,0,0,0">
                  <w:txbxContent>
                    <w:p w14:paraId="4185CC15" w14:textId="7BE63244"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anchorx="margin"/>
              </v:shape>
            </w:pict>
          </mc:Fallback>
        </mc:AlternateContent>
      </w:r>
      <w:r w:rsidR="0075143A">
        <w:rPr>
          <w:noProof/>
        </w:rPr>
        <mc:AlternateContent>
          <mc:Choice Requires="wps">
            <w:drawing>
              <wp:anchor distT="0" distB="0" distL="114300" distR="114300" simplePos="0" relativeHeight="251676672" behindDoc="0" locked="0" layoutInCell="1" allowOverlap="1" wp14:anchorId="41AAA8D0" wp14:editId="72CA262E">
                <wp:simplePos x="0" y="0"/>
                <wp:positionH relativeFrom="margin">
                  <wp:posOffset>1409700</wp:posOffset>
                </wp:positionH>
                <wp:positionV relativeFrom="paragraph">
                  <wp:posOffset>1276350</wp:posOffset>
                </wp:positionV>
                <wp:extent cx="1828800" cy="381000"/>
                <wp:effectExtent l="0" t="0" r="12065" b="19050"/>
                <wp:wrapNone/>
                <wp:docPr id="33" name="Text Box 33"/>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5E466E7E" w14:textId="7D26ED8D"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A8D0" id="Text Box 33" o:spid="_x0000_s1034" type="#_x0000_t202" style="position:absolute;left:0;text-align:left;margin-left:111pt;margin-top:100.5pt;width:2in;height:30pt;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KmbAIAACoFAAAOAAAAZHJzL2Uyb0RvYy54bWysVMFu2zAMvQ/YPwi6r3bSbsuCOkXWosOA&#10;Yi3WDj0rstQYk0VBUmNnX78nOXaLrthh2MWmyEdSJB91eta3hu2UDw3Zis+OSs6UlVQ39qHiP+4u&#10;3y04C1HYWhiyquJ7FfjZ6u2b084t1Zy2ZGrlGYLYsOxcxbcxumVRBLlVrQhH5JSFUZNvRcTRPxS1&#10;Fx2it6aYl+WHoiNfO09ShQDtxWDkqxxfayXjtdZBRWYqjrvF/PX5u0nfYnUqlg9euG0jD9cQ/3CL&#10;VjQWSadQFyIK9uibP0K1jfQUSMcjSW1BWjdS5RpQzax8Uc3tVjiVa0FzgpvaFP5fWPltd+NZU1f8&#10;+JgzK1rM6E71kX2mnkGF/nQuLAG7dQDGHnrMedQHKFPZvfZt+qMgBjs6vZ+6m6LJ5LSYLxYlTBK2&#10;48WshIzwxZO38yF+UdSyJFTcY3q5qWJ3FeIAHSEpmbFJl643XCNLcW/UYPyuNApD4nkOkimlzo1n&#10;OwEy1D9zEchuLJDJRTfGTE6z15xMHJ0O2OSmMs0mx/I1x6dsEzpnJBsnx7ax5P/urAf8WPVQayo7&#10;9ps+T3ExTmZD9R4D8zRQPjh52aCrVyLEG+HBcQwCexuv8dGGuorTQeJsS/7Xa/qEB/Vg5azDzlTc&#10;Yqk5M18tKPlpdnKSViwfTt5/nOPgn1s2zy32sT0nzGGG98HJLCZ8NKOoPbX3WO51ygmTsBKZKx5H&#10;8TwOe4zHQar1OoOwVE7EK3vrZAqdepwYc9ffC+8OtIog5Dcad0ssX7BrwCZPS+vHSLrJ1EtdHnp6&#10;6D4WMpP38HikjX9+zqinJ271GwAA//8DAFBLAwQUAAYACAAAACEAxWbOdtkAAAALAQAADwAAAGRy&#10;cy9kb3ducmV2LnhtbExPy07EMBC7I/EP0SBxY5MGbYRK0xVCYs904QOyzdBW5FElabfw9QwnuHls&#10;y2M3h807tmLKUwwaqp0AhqGPdgqDhve3l7sHYLmYYI2LATV8YYZDe33VmNrGS+hwPZWBUUjItdEw&#10;ljLXnOd+RG/yLs4YSPuIyZtCZxq4TeZC4d5xKYTi3kyBPoxmxucR+8/T4jXcu2XdH93RqcGqV9l9&#10;r6pLXOvbm+3pEVjBrfyZ4bc+VYeWOp3jEmxmToOUkrYUAqIiQI59JQiciVHE8Lbh/ze0PwAAAP//&#10;AwBQSwECLQAUAAYACAAAACEAtoM4kv4AAADhAQAAEwAAAAAAAAAAAAAAAAAAAAAAW0NvbnRlbnRf&#10;VHlwZXNdLnhtbFBLAQItABQABgAIAAAAIQA4/SH/1gAAAJQBAAALAAAAAAAAAAAAAAAAAC8BAABf&#10;cmVscy8ucmVsc1BLAQItABQABgAIAAAAIQBuieKmbAIAACoFAAAOAAAAAAAAAAAAAAAAAC4CAABk&#10;cnMvZTJvRG9jLnhtbFBLAQItABQABgAIAAAAIQDFZs522QAAAAsBAAAPAAAAAAAAAAAAAAAAAMYE&#10;AABkcnMvZG93bnJldi54bWxQSwUGAAAAAAQABADzAAAAzAUAAAAA&#10;" fillcolor="white [3201]" strokecolor="black [3200]" strokeweight="2pt">
                <v:textbox>
                  <w:txbxContent>
                    <w:p w14:paraId="5E466E7E" w14:textId="7D26ED8D"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75143A">
        <w:rPr>
          <w:noProof/>
        </w:rPr>
        <mc:AlternateContent>
          <mc:Choice Requires="wps">
            <w:drawing>
              <wp:anchor distT="0" distB="0" distL="114300" distR="114300" simplePos="0" relativeHeight="251674624" behindDoc="0" locked="0" layoutInCell="1" allowOverlap="1" wp14:anchorId="4EE40179" wp14:editId="18A7EE57">
                <wp:simplePos x="0" y="0"/>
                <wp:positionH relativeFrom="margin">
                  <wp:posOffset>2533650</wp:posOffset>
                </wp:positionH>
                <wp:positionV relativeFrom="paragraph">
                  <wp:posOffset>2381250</wp:posOffset>
                </wp:positionV>
                <wp:extent cx="1828800" cy="381000"/>
                <wp:effectExtent l="0" t="0" r="12065" b="19050"/>
                <wp:wrapNone/>
                <wp:docPr id="32" name="Text Box 32"/>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4B1C0C7E" w14:textId="2E262EA3"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0179" id="Text Box 32" o:spid="_x0000_s1035" type="#_x0000_t202" style="position:absolute;left:0;text-align:left;margin-left:199.5pt;margin-top:187.5pt;width:2in;height:30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nwbAIAACoFAAAOAAAAZHJzL2Uyb0RvYy54bWysVMFu2zAMvQ/YPwi6r3bSbkuDOEXWosOA&#10;oi2WDD0rstQYk0RBYmNnXz9Kjt2iK3YYdrEp8pEUyUctLjpr2F6F2ICr+OSk5Ew5CXXjHiv+Y3P9&#10;YcZZROFqYcCpih9U5BfL9+8WrZ+rKezA1CowCuLivPUV3yH6eVFEuVNWxBPwypFRQ7AC6RgeizqI&#10;lqJbU0zL8lPRQqh9AKliJO1Vb+TLHF9rJfFO66iQmYrT3TB/Q/5u07dYLsT8MQi/a+TxGuIfbmFF&#10;4yjpGOpKoGBPofkjlG1kgAgaTyTYArRupMo1UDWT8lU1653wKtdCzYl+bFP8f2Hl7f4+sKau+OmU&#10;MycszWijOmRfoGOkov60Ps4JtvYExI70NOdBH0mZyu50sOlPBTGyU6cPY3dTNJmcZtPZrCSTJNvp&#10;bFKSTOGLZ28fIn5VYFkSKh5oermpYn8TsYcOkJTMuKRL1+uvkSU8GNUbvytNhVHiaQ6SKaUuTWB7&#10;QWSof+YiKLtxhEwuujFmdJq85WRwcDpik5vKNBsdy7ccn7ON6JwRHI6OtnEQ/u6se/xQdV9rKhu7&#10;bZeneD5MZgv1gQYWoKd89PK6oa7eiIj3IhDHaRC0t3hHH22grTgcJc52EH69pU94oh5ZOWtpZyru&#10;aKk5M98cUfJ8cnaWViwfzj5+ntIhvLRsX1rck70EmsOE3gcvs5jwaAZRB7APtNyrlJNMwknKXHEc&#10;xEvs95geB6lWqwyipfICb9zayxQ69TgxZtM9iOCPtEIi5C0MuyXmr9jVY5Ong9UTgm4y9VKX+54e&#10;u08Lmcl7fDzSxr88Z9TzE7f8DQAA//8DAFBLAwQUAAYACAAAACEAP/ZGXdwAAAALAQAADwAAAGRy&#10;cy9kb3ducmV2LnhtbEyPwU7DMBBE70j8g7VI3KhDS902jVMhJHomhQ9w420SYa+j2EkDX89ygtvb&#10;3dHsTHGYvRMTDrELpOFxkYFAqoPtqNHw8f76sAURkyFrXCDU8IURDuXtTWFyG65U4XRKjWATirnR&#10;0KbU51LGukVv4iL0SHy7hMGbxOPQSDuYK5t7J5dZpqQ3HfGH1vT40mL9eRq9hpUbp/XRHZ1qrHpb&#10;Vt+Tqgap9f3d/LwHkXBOf2L4jc/RoeRM5zCSjcKxx27HXRLDZs3ACrXdMJw1PK14I8tC/u9Q/gAA&#10;AP//AwBQSwECLQAUAAYACAAAACEAtoM4kv4AAADhAQAAEwAAAAAAAAAAAAAAAAAAAAAAW0NvbnRl&#10;bnRfVHlwZXNdLnhtbFBLAQItABQABgAIAAAAIQA4/SH/1gAAAJQBAAALAAAAAAAAAAAAAAAAAC8B&#10;AABfcmVscy8ucmVsc1BLAQItABQABgAIAAAAIQCDsGnwbAIAACoFAAAOAAAAAAAAAAAAAAAAAC4C&#10;AABkcnMvZTJvRG9jLnhtbFBLAQItABQABgAIAAAAIQA/9kZd3AAAAAsBAAAPAAAAAAAAAAAAAAAA&#10;AMYEAABkcnMvZG93bnJldi54bWxQSwUGAAAAAAQABADzAAAAzwUAAAAA&#10;" fillcolor="white [3201]" strokecolor="black [3200]" strokeweight="2pt">
                <v:textbox>
                  <w:txbxContent>
                    <w:p w14:paraId="4B1C0C7E" w14:textId="2E262EA3"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9179AC">
        <w:rPr>
          <w:noProof/>
        </w:rPr>
        <mc:AlternateContent>
          <mc:Choice Requires="wps">
            <w:drawing>
              <wp:anchor distT="0" distB="0" distL="114300" distR="114300" simplePos="0" relativeHeight="251672576" behindDoc="0" locked="0" layoutInCell="1" allowOverlap="1" wp14:anchorId="6A232798" wp14:editId="4D86DD8D">
                <wp:simplePos x="0" y="0"/>
                <wp:positionH relativeFrom="margin">
                  <wp:posOffset>3295650</wp:posOffset>
                </wp:positionH>
                <wp:positionV relativeFrom="paragraph">
                  <wp:posOffset>438150</wp:posOffset>
                </wp:positionV>
                <wp:extent cx="1828800" cy="381000"/>
                <wp:effectExtent l="0" t="0" r="12065" b="19050"/>
                <wp:wrapNone/>
                <wp:docPr id="31" name="Text Box 31"/>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14E942A6" w14:textId="192E7DD8"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2798" id="Text Box 31" o:spid="_x0000_s1036" type="#_x0000_t202" style="position:absolute;left:0;text-align:left;margin-left:259.5pt;margin-top:34.5pt;width:2in;height:30pt;z-index:251672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TaawIAACsFAAAOAAAAZHJzL2Uyb0RvYy54bWysVFFP3DAMfp+0/xDlfbQ92HY70UM3ENMk&#10;BAiYeM6lCVctiaPEXHv79XPSaw8xtIdpL6ljf7Zj+3NPz3pr2FaF2IKreXVUcqachKZ1TzX/8XD5&#10;Yc5ZROEaYcCpmu9U5GfL9+9OO79QM9iAaVRgFMTFRedrvkH0i6KIcqOsiEfglSOjhmAF0jU8FU0Q&#10;HUW3ppiV5aeig9D4AFLFSNqLwciXOb7WSuKN1lEhMzWnt2E+Qz7X6SyWp2LxFITftHL/DPEPr7Ci&#10;dZR0CnUhULDn0P4RyrYyQASNRxJsAVq3UuUaqJqqfFXN/UZ4lWuh5kQ/tSn+v7DyensbWNvU/Lji&#10;zAlLM3pQPbKv0DNSUX86HxcEu/cExJ70NOdRH0mZyu51sOlLBTGyU6d3U3dTNJmc5rP5vCSTJNvx&#10;vCpJpvDFwduHiN8UWJaEmgeaXm6q2F5FHKAjJCUzLunS84ZnZAl3Rg3GO6WpMEo8y0EypdS5CWwr&#10;iAzNz1wEZTeOkMlFt8ZMTtVbTgZHpz02ualMs8mxfMvxkG1C54zgcHK0rYPwd2c94Meqh1pT2div&#10;+zzFKvc0qdbQ7GhiAQbORy8vW2rrlYh4KwKRnCZBi4s3dGgDXc1hL3G2gfDrLX3CE/fIyllHS1Nz&#10;R1vNmfnuiJNfqpOTtGP5cvLx84wu4aVl/dLinu050CCIdvS2LCY8mlHUAewjbfcq5SSTcJIy1xxH&#10;8RyHRaa/g1SrVQbRVnmBV+7eyxQ6NTlR5qF/FMHveYXEyGsYl0ssXtFrwCZPB6tnBN1m7h16um8/&#10;bWRm7/7vkVb+5T2jDv+45W8AAAD//wMAUEsDBBQABgAIAAAAIQCgdS8k2wAAAAoBAAAPAAAAZHJz&#10;L2Rvd25yZXYueG1sTI9NTsMwEIX3SNzBGiR21GlQQ0njVAiJrknhAG48TSLscWQ7aeD0TFewmr+n&#10;N9+r9ouzYsYQB08K1qsMBFLrzUCdgs+Pt4ctiJg0GW09oYJvjLCvb28qXRp/oQbnY+oEm1AstYI+&#10;pbGUMrY9Oh1XfkTi29kHpxOPoZMm6AubOyvzLCuk0wPxh16P+Npj+3WcnIJHO82bgz3YojPFe978&#10;zEUTpFL3d8vLDkTCJf2J4YrP6FAz08lPZKKwCjbrZ86SFBTXyoJt9sTNiZU5b2Rdyf8R6l8AAAD/&#10;/wMAUEsBAi0AFAAGAAgAAAAhALaDOJL+AAAA4QEAABMAAAAAAAAAAAAAAAAAAAAAAFtDb250ZW50&#10;X1R5cGVzXS54bWxQSwECLQAUAAYACAAAACEAOP0h/9YAAACUAQAACwAAAAAAAAAAAAAAAAAvAQAA&#10;X3JlbHMvLnJlbHNQSwECLQAUAAYACAAAACEAAdgk2msCAAArBQAADgAAAAAAAAAAAAAAAAAuAgAA&#10;ZHJzL2Uyb0RvYy54bWxQSwECLQAUAAYACAAAACEAoHUvJNsAAAAKAQAADwAAAAAAAAAAAAAAAADF&#10;BAAAZHJzL2Rvd25yZXYueG1sUEsFBgAAAAAEAAQA8wAAAM0FAAAAAA==&#10;" fillcolor="white [3201]" strokecolor="black [3200]" strokeweight="2pt">
                <v:textbox>
                  <w:txbxContent>
                    <w:p w14:paraId="14E942A6" w14:textId="192E7DD8" w:rsidR="00855750" w:rsidRPr="006218F6" w:rsidRDefault="00855750" w:rsidP="009179AC">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9179AC">
        <w:rPr>
          <w:noProof/>
        </w:rPr>
        <w:drawing>
          <wp:inline distT="0" distB="0" distL="0" distR="0" wp14:anchorId="1D0C3816" wp14:editId="6B2E78FF">
            <wp:extent cx="5895975" cy="403458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037" cy="4042839"/>
                    </a:xfrm>
                    <a:prstGeom prst="rect">
                      <a:avLst/>
                    </a:prstGeom>
                    <a:noFill/>
                    <a:ln>
                      <a:noFill/>
                    </a:ln>
                  </pic:spPr>
                </pic:pic>
              </a:graphicData>
            </a:graphic>
          </wp:inline>
        </w:drawing>
      </w:r>
    </w:p>
    <w:p w14:paraId="123F9126" w14:textId="4C681B27" w:rsidR="009179AC" w:rsidRPr="009179AC" w:rsidRDefault="007839CC" w:rsidP="009179AC">
      <w:pPr>
        <w:pStyle w:val="Caption"/>
        <w:jc w:val="center"/>
      </w:pPr>
      <w:r>
        <w:t xml:space="preserve">Figure </w:t>
      </w:r>
      <w:fldSimple w:instr=" SEQ Figure \* ARABIC ">
        <w:r w:rsidR="009179AC">
          <w:rPr>
            <w:noProof/>
          </w:rPr>
          <w:t>3</w:t>
        </w:r>
      </w:fldSimple>
      <w:r>
        <w:t>: Scene 1 - Ground Level</w:t>
      </w:r>
    </w:p>
    <w:p w14:paraId="384ED30A" w14:textId="6E9657EA" w:rsidR="009179AC" w:rsidRDefault="0075143A" w:rsidP="009179AC">
      <w:pPr>
        <w:keepNext/>
        <w:jc w:val="center"/>
      </w:pPr>
      <w:r>
        <w:rPr>
          <w:noProof/>
        </w:rPr>
        <mc:AlternateContent>
          <mc:Choice Requires="wps">
            <w:drawing>
              <wp:anchor distT="0" distB="0" distL="114300" distR="114300" simplePos="0" relativeHeight="251700224" behindDoc="0" locked="0" layoutInCell="1" allowOverlap="1" wp14:anchorId="18B79117" wp14:editId="6C4A38A7">
                <wp:simplePos x="0" y="0"/>
                <wp:positionH relativeFrom="column">
                  <wp:posOffset>2552700</wp:posOffset>
                </wp:positionH>
                <wp:positionV relativeFrom="paragraph">
                  <wp:posOffset>314325</wp:posOffset>
                </wp:positionV>
                <wp:extent cx="180975" cy="266700"/>
                <wp:effectExtent l="19050" t="19050" r="85725" b="57150"/>
                <wp:wrapNone/>
                <wp:docPr id="50" name="Freeform: Shape 50"/>
                <wp:cNvGraphicFramePr/>
                <a:graphic xmlns:a="http://schemas.openxmlformats.org/drawingml/2006/main">
                  <a:graphicData uri="http://schemas.microsoft.com/office/word/2010/wordprocessingShape">
                    <wps:wsp>
                      <wps:cNvSpPr/>
                      <wps:spPr>
                        <a:xfrm>
                          <a:off x="0" y="0"/>
                          <a:ext cx="180975" cy="266700"/>
                        </a:xfrm>
                        <a:custGeom>
                          <a:avLst/>
                          <a:gdLst>
                            <a:gd name="connsiteX0" fmla="*/ 0 w 180975"/>
                            <a:gd name="connsiteY0" fmla="*/ 0 h 266700"/>
                            <a:gd name="connsiteX1" fmla="*/ 180975 w 180975"/>
                            <a:gd name="connsiteY1" fmla="*/ 266700 h 266700"/>
                          </a:gdLst>
                          <a:ahLst/>
                          <a:cxnLst>
                            <a:cxn ang="0">
                              <a:pos x="connsiteX0" y="connsiteY0"/>
                            </a:cxn>
                            <a:cxn ang="0">
                              <a:pos x="connsiteX1" y="connsiteY1"/>
                            </a:cxn>
                          </a:cxnLst>
                          <a:rect l="l" t="t" r="r" b="b"/>
                          <a:pathLst>
                            <a:path w="180975" h="266700">
                              <a:moveTo>
                                <a:pt x="0" y="0"/>
                              </a:moveTo>
                              <a:lnTo>
                                <a:pt x="180975" y="266700"/>
                              </a:lnTo>
                            </a:path>
                          </a:pathLst>
                        </a:custGeom>
                        <a:noFill/>
                        <a:ln w="38100">
                          <a:solidFill>
                            <a:srgbClr val="FFFF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B9C76" id="Freeform: Shape 50" o:spid="_x0000_s1026" style="position:absolute;margin-left:201pt;margin-top:24.75pt;width:14.2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809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yrWQMAAMYHAAAOAAAAZHJzL2Uyb0RvYy54bWysVdtu2zgQfS/QfyD4WGAj2c2tRpwiSNdF&#10;gSANNll0+0hTlCWAIlmStuz9+j1DXaymQQss6gd6RjNz5sKZ4dX7faPZTvlQW7Pks5OcM2WkLWqz&#10;WfK/n1Z/XHIWojCF0NaoJT+owN9fv3511bqFmtvK6kJ5BhATFq1b8ipGt8iyICvViHBinTIQltY3&#10;IoL1m6zwogV6o7N5np9nrfWF81aqEPD1Qyfk1wm/LJWMn8syqMj0kiO2mE6fzjWd2fWVWGy8cFUt&#10;+zDE/4iiEbWB0xHqg4iCbX39A1RTS2+DLeOJtE1my7KWKuWAbGb5s2weK+FUygXFCW4sU/h9sPJ+&#10;9+BZXSz5GcpjRIM7WnmlqOILlgJgkKBMrQsLaD+6B99zASTlvC99Q//Ihu1TaQ9jadU+MomPs8v8&#10;3cUZZxKi+fn5RZ4ws6Ox3Ib4UdkEJHZ3IXY3U4BKdS364KQ1JtRR/YNwy0bjst5kLGct6z30Zs+0&#10;v36vXbFjDLizH7BnE+wO95cOpiYdOJt6QaabIRdRDenJvenzA8UEzUye2sjZQKWcJovCDSyyQZqA&#10;hBUV5xfGCG1qPJsadyB9EB7jQoOi06BEzjAonjMMyppsxMKJSLEPJGuPF1uN90rSxu7Uk0168VlP&#10;wONRqs1Ua2iS5z3SacGQ/KfEx0Ao/knnGLuqtU6xakPhvb2codUokGB1XZA0MX6zvtWe7QTSXeE3&#10;9uN3alHU+k9TsHhwmAvhvW374mkUPqOR6IYgUfGgFYFr85cqMVO4wHnnmraZGv0JKZWJs05UiUJ1&#10;YZzl+PXwaf+RRco2ARJyifBH7B7gZeyuP3p9MlVpGY7GfU1+ZjxaJM/WxNG4qY31L2WmkVXvudMf&#10;itSVhqq0tsUBG8fbbhUHJ1e1D/FOhPggPMYZk4r3JH7GUWqLK0QrJYqzyvp/X/pO+liJkHLWYpcv&#10;efi2FV5xpj8ZLMt3s9NTwMbEnJ5dzMH4qWQ9lZhtc2vRFhgbRJdI0o96IEtvmy94dm7IK0TCSPjG&#10;eEYMS8fcRvAQYY1KdXOTaCx8tO2deXSSwKmqDpk/7b8I7xiRSx6xL+/tsPfFYtiE1PujLlkae7ON&#10;tqxpTaY+7OraM3gsUuP0Dxu9RlM+aR2f3+v/AAAA//8DAFBLAwQUAAYACAAAACEAHQIjC98AAAAJ&#10;AQAADwAAAGRycy9kb3ducmV2LnhtbEyPwU7DMBBE70j8g7VI3Kid0qI2xKkiJJAgpxaExM2JTRJq&#10;ryPbTcPfs5zgNqMdzb4pdrOzbDIhDh4lZAsBzGDr9YCdhLfXx5sNsJgUamU9GgnfJsKuvLwoVK79&#10;GfdmOqSOUQnGXEnoUxpzzmPbG6fiwo8G6fbpg1OJbOi4DupM5c7ypRB33KkB6UOvRvPQm/Z4ODkJ&#10;z8fA682gs7p5eq8r+1JNH1+dlNdXc3UPLJk5/YXhF5/QoSSmxp9QR2YlrMSStiQS2zUwCqxuBYlG&#10;wjZbAy8L/n9B+QMAAP//AwBQSwECLQAUAAYACAAAACEAtoM4kv4AAADhAQAAEwAAAAAAAAAAAAAA&#10;AAAAAAAAW0NvbnRlbnRfVHlwZXNdLnhtbFBLAQItABQABgAIAAAAIQA4/SH/1gAAAJQBAAALAAAA&#10;AAAAAAAAAAAAAC8BAABfcmVscy8ucmVsc1BLAQItABQABgAIAAAAIQACPMyrWQMAAMYHAAAOAAAA&#10;AAAAAAAAAAAAAC4CAABkcnMvZTJvRG9jLnhtbFBLAQItABQABgAIAAAAIQAdAiML3wAAAAkBAAAP&#10;AAAAAAAAAAAAAAAAALMFAABkcnMvZG93bnJldi54bWxQSwUGAAAAAAQABADzAAAAvwYAAAAA&#10;" path="m,l180975,266700e" filled="f" strokecolor="yellow" strokeweight="3pt">
                <v:stroke endarrow="open"/>
                <v:path arrowok="t" o:connecttype="custom" o:connectlocs="0,0;180975,266700" o:connectangles="0,0"/>
              </v:shape>
            </w:pict>
          </mc:Fallback>
        </mc:AlternateContent>
      </w:r>
      <w:r>
        <w:rPr>
          <w:noProof/>
        </w:rPr>
        <mc:AlternateContent>
          <mc:Choice Requires="wps">
            <w:drawing>
              <wp:anchor distT="0" distB="0" distL="114300" distR="114300" simplePos="0" relativeHeight="251699200" behindDoc="0" locked="0" layoutInCell="1" allowOverlap="1" wp14:anchorId="79312BCB" wp14:editId="770ADDC8">
                <wp:simplePos x="0" y="0"/>
                <wp:positionH relativeFrom="column">
                  <wp:posOffset>2403568</wp:posOffset>
                </wp:positionH>
                <wp:positionV relativeFrom="paragraph">
                  <wp:posOffset>381000</wp:posOffset>
                </wp:positionV>
                <wp:extent cx="817649" cy="1707401"/>
                <wp:effectExtent l="114300" t="38100" r="40005" b="26670"/>
                <wp:wrapNone/>
                <wp:docPr id="49" name="Freeform: Shape 49"/>
                <wp:cNvGraphicFramePr/>
                <a:graphic xmlns:a="http://schemas.openxmlformats.org/drawingml/2006/main">
                  <a:graphicData uri="http://schemas.microsoft.com/office/word/2010/wordprocessingShape">
                    <wps:wsp>
                      <wps:cNvSpPr/>
                      <wps:spPr>
                        <a:xfrm>
                          <a:off x="0" y="0"/>
                          <a:ext cx="817649" cy="1707401"/>
                        </a:xfrm>
                        <a:custGeom>
                          <a:avLst/>
                          <a:gdLst>
                            <a:gd name="connsiteX0" fmla="*/ 806357 w 817649"/>
                            <a:gd name="connsiteY0" fmla="*/ 1428750 h 1707401"/>
                            <a:gd name="connsiteX1" fmla="*/ 711107 w 817649"/>
                            <a:gd name="connsiteY1" fmla="*/ 1666875 h 1707401"/>
                            <a:gd name="connsiteX2" fmla="*/ 34832 w 817649"/>
                            <a:gd name="connsiteY2" fmla="*/ 1609725 h 1707401"/>
                            <a:gd name="connsiteX3" fmla="*/ 120557 w 817649"/>
                            <a:gd name="connsiteY3" fmla="*/ 742950 h 1707401"/>
                            <a:gd name="connsiteX4" fmla="*/ 320582 w 817649"/>
                            <a:gd name="connsiteY4" fmla="*/ 533400 h 1707401"/>
                            <a:gd name="connsiteX5" fmla="*/ 44357 w 817649"/>
                            <a:gd name="connsiteY5" fmla="*/ 304800 h 1707401"/>
                            <a:gd name="connsiteX6" fmla="*/ 53882 w 817649"/>
                            <a:gd name="connsiteY6" fmla="*/ 0 h 1707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7649" h="1707401">
                              <a:moveTo>
                                <a:pt x="806357" y="1428750"/>
                              </a:moveTo>
                              <a:cubicBezTo>
                                <a:pt x="823025" y="1532731"/>
                                <a:pt x="839694" y="1636713"/>
                                <a:pt x="711107" y="1666875"/>
                              </a:cubicBezTo>
                              <a:cubicBezTo>
                                <a:pt x="582520" y="1697037"/>
                                <a:pt x="133257" y="1763712"/>
                                <a:pt x="34832" y="1609725"/>
                              </a:cubicBezTo>
                              <a:cubicBezTo>
                                <a:pt x="-63593" y="1455738"/>
                                <a:pt x="72932" y="922337"/>
                                <a:pt x="120557" y="742950"/>
                              </a:cubicBezTo>
                              <a:cubicBezTo>
                                <a:pt x="168182" y="563563"/>
                                <a:pt x="333282" y="606425"/>
                                <a:pt x="320582" y="533400"/>
                              </a:cubicBezTo>
                              <a:cubicBezTo>
                                <a:pt x="307882" y="460375"/>
                                <a:pt x="88807" y="393700"/>
                                <a:pt x="44357" y="304800"/>
                              </a:cubicBezTo>
                              <a:cubicBezTo>
                                <a:pt x="-93" y="215900"/>
                                <a:pt x="26894" y="107950"/>
                                <a:pt x="53882" y="0"/>
                              </a:cubicBezTo>
                            </a:path>
                          </a:pathLst>
                        </a:custGeom>
                        <a:noFill/>
                        <a:ln w="3810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859BA" id="Freeform: Shape 49" o:spid="_x0000_s1026" style="position:absolute;margin-left:189.25pt;margin-top:30pt;width:64.4pt;height:134.4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817649,170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gbwgQAAJENAAAOAAAAZHJzL2Uyb0RvYy54bWysV9tu4zYQfS/QfyD0WCAxKepqxFmk2boo&#10;EOwGTYrdPtISFQuQSJWkY2e/vkNScuhs0CiL+kEmNTxzOBcORxcfDn2HHrnSrRSriJzjCHFRyboV&#10;D6vor/v1WREhbZioWScFX0VPXEcfLn/+6WI/LHkst7KruUKgROjlflhFW2OG5WKhqy3vmT6XAxcg&#10;bKTqmYGpeljUiu1Be98tYoyzxV6qelCy4lrD249eGF06/U3DK/O5aTQ3qFtFsDfjnso9N/a5uLxg&#10;ywfFhm1bjdtgP7CLnrUCSI+qPjLD0E6136nq20pJLRtzXsl+IZumrbizAawh+IU1d1s2cGcLOEcP&#10;Rzfp/09t9enxVqG2XkVJGSHBeojRWnFuPb5EbgMIJOCm/aCXsPpuuFXjTMPQ2nxoVG//wRp0cK59&#10;OrqWHwyq4GVB8swyVCAiOc4TTKzSxTO62mnzO5dOE3u80caHpoaRc2w97q6SQujW8K8QzqbvIFq/&#10;LFCBM5rmaI9GnhH7AvJ3CCFJXOQpRlsU7AcC+B0PCXhyQgh+myeEkCzLgOhtnjjgoUlB4zfNCREk&#10;w2Uez6ChAQ2JcTrDbSEkT+JyjteSgIYCTfG2OSEkpTTBM4KTBjRJMicHQgTFSTGHJQtYUlrMsCVE&#10;vDADcv5hymq2nRK9Oogx02GEmC2f2FWUQWp7qsK0hzM0TSGl/TEClD0mb4AhMUPwdAbngSHdQnD8&#10;LmbIoRBM3wWGzAjBybvAEPAQnL4LDHEMwVkIhkCC48aoKbhq7CXTuUvGRAguGRUhuGQ2FsOWAzM2&#10;2NMQ7Z+L4va5JlpxLx/5vXQLjQ29L25uI2PRGnfxvLDabdrqV/7tBBZTHHvjSUrjnLpow0a8Ulpm&#10;pfcryWiWExeRSerrnKf09Wsy/IToNVo46WkMhRbcRrIyxzQf7Xe0hNI4zb00z2hOXBZNtK7sjVBX&#10;zmaznkH9L32OkQRqGi1C1jwuqc/eMo7pix25GuhIfW2bzUmyghRebQr02YkHKRg6CjOcJRAInwXO&#10;C74gOk5f6GZzUpxD+XHIJAPfnqgtigJ739KS5njsbny8XXF0OF/0ZjOejW6NSVqeqoyzYsognMOl&#10;EFroqqSjOxaoIHPg5Njj4O7/47mwxynoAYRct13nnNYJe1poQYDfHgstu7a2UjdRD5vrTqFHBqdv&#10;vcbwG207WWZY2/0mamSeBmhxmFJyPy7roHAubHfj+xk3Mk8dt8o78SdvoD2CUxh7atuY8iMfqyou&#10;DPGiLau530Ya7mJCOGudQqu5ge0fdY8KppVeyaQbXACuGddbKHd97RE8+uS/wEeEY5bCHMF9K6R6&#10;zbIOrBqZ/frJSd411ksbWT9B86ik76r1UK1bpc0N0+aWKWjMoArAp4H5DI+mkxBCKGxuFKGtVN9e&#10;e2/XQ3cL0gjtoS1fRfqfHVM8Qt0fAvrekiQJqDVukqS5rTQqlGxCidj11xLSAq492J0b2vWmm4aN&#10;kv0X+IK4sqwgYqICbrheDdRuP7k2MAcRdMQVv7pyY+jdIW1vxN1QWeXWqwNYfn/4wtSA7HAVGWh9&#10;P8mphWfLqae1uX9ca5FCXu2MbFrb8Lo89H4dJ9D3u/iP3yj2wyKcu1XPX1KX/wIAAP//AwBQSwME&#10;FAAGAAgAAAAhAOP4pXngAAAACgEAAA8AAABkcnMvZG93bnJldi54bWxMj0FOwzAQRfdI3MEaJHbU&#10;bqO2SRqnipBYURXRcgA3dp2UeBzFbho4PcMKlqP/9Of9Yju5jo1mCK1HCfOZAGaw9rpFK+Hj+PKU&#10;AgtRoVadRyPhywTYlvd3hcq1v+G7GQ/RMirBkCsJTYx9znmoG+NUmPneIGVnPzgV6Rws14O6Ubnr&#10;+EKIFXeqRfrQqN48N6b+PFydhMsO/Vjt3tLz/DWzWZXsv492L+Xjw1RtgEUzxT8YfvVJHUpyOvkr&#10;6sA6Cck6XRIqYSVoEwFLsU6AnShZpBnwsuD/J5Q/AAAA//8DAFBLAQItABQABgAIAAAAIQC2gziS&#10;/gAAAOEBAAATAAAAAAAAAAAAAAAAAAAAAABbQ29udGVudF9UeXBlc10ueG1sUEsBAi0AFAAGAAgA&#10;AAAhADj9If/WAAAAlAEAAAsAAAAAAAAAAAAAAAAALwEAAF9yZWxzLy5yZWxzUEsBAi0AFAAGAAgA&#10;AAAhABlwOBvCBAAAkQ0AAA4AAAAAAAAAAAAAAAAALgIAAGRycy9lMm9Eb2MueG1sUEsBAi0AFAAG&#10;AAgAAAAhAOP4pXngAAAACgEAAA8AAAAAAAAAAAAAAAAAHAcAAGRycy9kb3ducmV2LnhtbFBLBQYA&#10;AAAABAAEAPMAAAApCAAAAAA=&#10;" path="m806357,1428750v16668,103981,33337,207963,-95250,238125c582520,1697037,133257,1763712,34832,1609725,-63593,1455738,72932,922337,120557,742950,168182,563563,333282,606425,320582,533400,307882,460375,88807,393700,44357,304800,-93,215900,26894,107950,53882,e" filled="f" strokecolor="red" strokeweight="3pt">
                <v:stroke endarrow="open"/>
                <v:path arrowok="t" o:connecttype="custom" o:connectlocs="806357,1428750;711107,1666875;34832,1609725;120557,742950;320582,533400;44357,304800;53882,0" o:connectangles="0,0,0,0,0,0,0"/>
              </v:shape>
            </w:pict>
          </mc:Fallback>
        </mc:AlternateContent>
      </w:r>
      <w:r>
        <w:rPr>
          <w:noProof/>
        </w:rPr>
        <mc:AlternateContent>
          <mc:Choice Requires="wps">
            <w:drawing>
              <wp:anchor distT="0" distB="0" distL="114300" distR="114300" simplePos="0" relativeHeight="251686912" behindDoc="0" locked="0" layoutInCell="1" allowOverlap="1" wp14:anchorId="17EFA369" wp14:editId="688D1B5C">
                <wp:simplePos x="0" y="0"/>
                <wp:positionH relativeFrom="margin">
                  <wp:posOffset>2495550</wp:posOffset>
                </wp:positionH>
                <wp:positionV relativeFrom="paragraph">
                  <wp:posOffset>1285875</wp:posOffset>
                </wp:positionV>
                <wp:extent cx="609600" cy="5905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4EE1D255" w14:textId="47ADB9E7"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A369" id="Text Box 39" o:spid="_x0000_s1037" type="#_x0000_t4" style="position:absolute;left:0;text-align:left;margin-left:196.5pt;margin-top:101.25pt;width:48pt;height:4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USmgAIAAFsFAAAOAAAAZHJzL2Uyb0RvYy54bWysVEtvEzEQviPxHyzf6W6CUtGomyqkCkKq&#10;2ooU9ex47cTC9hjbyW749Yy9j9KSEyIHZ3be883j+qY1mhyFDwpsRScXJSXCcqiV3VX0+9P6wydK&#10;QmS2ZhqsqOhJBHqzeP/uunFzMYU96Fp4gk5smDeuovsY3bwoAt8Lw8IFOGFRKMEbFvHT74raswa9&#10;G11My/KyaMDXzgMXISD3thPSRfYvpeDxQcogItEVxdxifn1+t+ktFtdsvvPM7RXv02D/kIVhymLQ&#10;0dUti4wcvPrLlVHcQwAZLziYAqRUXOQasJpJ+aaazZ45kWtBcIIbYQr/zy2/Pz56ouqKfryixDKD&#10;PXoSbSSfoSXIQnwaF+aotnGoGFvkY58HfkBmKruV3qR/LIigHJE+jegmbxyZl+XVZYkSjqLZVTmb&#10;ZfSLF2PnQ/wiwJBEVLRWzICtM6zseBci5oLag1YKF0Creq20zh9+t11pT44Me73GHwbrTF6paZuY&#10;qagu+UzFkxbJh7bfhEQ4MN1pDpwHUYxuGefCxmnvN2snM4kpjIaTc4Y6Zsww/143mYk8oKNhec7w&#10;dcTRIkcFG0djoyz4cw7qH2PkTn+ovqs5lR/bbZtnYDI2dgv1CfvtoduY4PhaYVfuWIiPzOOKYCNx&#10;7eMDPlJDU1HoKUr24H+d4yd9nFyUUtLgylU0/DwwLyjRXy3OdNrPgfADsR0IezArwM5O8KA4nkk0&#10;8FEPpPRgnvEaLFMUFDHLMVZF40CuYrf4eE24WC6zEm6hY/HObhxPrhOsacCe2mfmXT+IESf4HoZl&#10;ZPM3w9jpJksLy0MEqfKkJmA7FHvAcYPzAPfXJp2IP7+z1stNXPwGAAD//wMAUEsDBBQABgAIAAAA&#10;IQDm8BP/4AAAAAsBAAAPAAAAZHJzL2Rvd25yZXYueG1sTI/BTsMwEETvSPyDtUhcELVJG2hCnKpU&#10;QkLcKL30to2XJBDbIXbb5O9ZTnDc2dHMm2I12k6caAitdxruZgoEucqb1tUadu/Pt0sQIaIz2HlH&#10;GiYKsCovLwrMjT+7NzptYy04xIUcNTQx9rmUoWrIYpj5nhz/PvxgMfI51NIMeOZw28lEqXtpsXXc&#10;0GBPm4aqr+3Rckk9fQ5yvXnFb1J7HJ9eppuHhdbXV+P6EUSkMf6Z4Ref0aFkpoM/OhNEp2GezXlL&#10;1JCoJAXBjsUyY+XASpamIMtC/t9Q/gAAAP//AwBQSwECLQAUAAYACAAAACEAtoM4kv4AAADhAQAA&#10;EwAAAAAAAAAAAAAAAAAAAAAAW0NvbnRlbnRfVHlwZXNdLnhtbFBLAQItABQABgAIAAAAIQA4/SH/&#10;1gAAAJQBAAALAAAAAAAAAAAAAAAAAC8BAABfcmVscy8ucmVsc1BLAQItABQABgAIAAAAIQA57USm&#10;gAIAAFsFAAAOAAAAAAAAAAAAAAAAAC4CAABkcnMvZTJvRG9jLnhtbFBLAQItABQABgAIAAAAIQDm&#10;8BP/4AAAAAsBAAAPAAAAAAAAAAAAAAAAANoEAABkcnMvZG93bnJldi54bWxQSwUGAAAAAAQABADz&#10;AAAA5wUAAAAA&#10;" fillcolor="yellow" strokecolor="#c0504d [3205]" strokeweight="2pt">
                <v:textbox inset="0,0,0,0">
                  <w:txbxContent>
                    <w:p w14:paraId="4EE1D255" w14:textId="47ADB9E7"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0A6BFC30" wp14:editId="5E6D6359">
                <wp:simplePos x="0" y="0"/>
                <wp:positionH relativeFrom="margin">
                  <wp:posOffset>1990725</wp:posOffset>
                </wp:positionH>
                <wp:positionV relativeFrom="paragraph">
                  <wp:posOffset>142875</wp:posOffset>
                </wp:positionV>
                <wp:extent cx="1828800" cy="381000"/>
                <wp:effectExtent l="0" t="0" r="12065" b="19050"/>
                <wp:wrapNone/>
                <wp:docPr id="36" name="Text Box 36"/>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778B539D" w14:textId="02A71837"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FC30" id="Text Box 36" o:spid="_x0000_s1038" type="#_x0000_t202" style="position:absolute;left:0;text-align:left;margin-left:156.75pt;margin-top:11.25pt;width:2in;height:30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CCbQIAACsFAAAOAAAAZHJzL2Uyb0RvYy54bWysVFFP3DAMfp+0/xDlfbQ9GLud6KEbiGkS&#10;AjSYeM6lCVctiaPEXHv79XPSaw8xtIdpL61jf7Zj+3POzntr2FaF2IKreXVUcqachKZ1TzX/8XD1&#10;Yc5ZROEaYcCpmu9U5OfL9+/OOr9QM9iAaVRgFMTFRedrvkH0i6KIcqOsiEfglSOjhmAF0jE8FU0Q&#10;HUW3ppiV5WnRQWh8AKliJO3lYOTLHF9rJfFW66iQmZrT3TB/Q/6u07dYnonFUxB+08r9NcQ/3MKK&#10;1lHSKdSlQMGeQ/tHKNvKABE0HkmwBWjdSpVroGqq8lU19xvhVa6FmhP91Kb4/8LKm+1dYG1T8+NT&#10;zpywNKMH1SP7Aj0jFfWn83FBsHtPQOxJT3Me9ZGUqexeB5v+VBAjO3V6N3U3RZPJaT6bz0sySbId&#10;z6uSZApfHLx9iPhVgWVJqHmg6eWmiu11xAE6QlIy45IuXW+4RpZwZ9Rg/K40FUaJZzlIppS6MIFt&#10;BZGh+ZmLoOzGETK56NaYyal6y8ng6LTHJjeVaTY5lm85HrJN6JwRHE6OtnUQ/u6sB/xY9VBrKhv7&#10;dZ+nWM3G0ayh2dHEAgycj15etdTWaxHxTgQiOU2CFhdv6aMNdDWHvcTZBsKvt/QJT9wjK2cdLU3N&#10;HW01Z+abI05+rk5O0o7lw8nHTzM6hJeW9UuLe7YXQIOo6IHwMosJj2YUdQD7SNu9SjnJJJykzDXH&#10;UbzAYZHpdZBqtcog2iov8Nrde5lCpyYnyjz0jyL4Pa+QGHkD43KJxSt6Ddjk6WD1jKDbzL3U5qGn&#10;+/bTRmb27l+PtPIvzxl1eOOWvwEAAP//AwBQSwMEFAAGAAgAAAAhAAxDxEzaAAAACQEAAA8AAABk&#10;cnMvZG93bnJldi54bWxMj01OwzAQhfdI3MEaJHbUSapGVYhTVUh0TQoHcOMhiWqPI9tJA6dnWMFq&#10;/j6996Y+rM6KBUMcPSnINxkIpM6bkXoFH++vT3sQMWky2npCBV8Y4dDc39W6Mv5GLS7n1AsWoVhp&#10;BUNKUyVl7AZ0Om78hMS3Tx+cTjyGXpqgbyzurCyyrJROj8QOg57wZcDuep6dgq2dl93JnmzZm/Kt&#10;aL+Xsg1SqceH9fgMIuGa/mD4jc/RoeFMFz+TicKyRr7dMaqgKLgyUGY5NxcFe17Ippb/P2h+AAAA&#10;//8DAFBLAQItABQABgAIAAAAIQC2gziS/gAAAOEBAAATAAAAAAAAAAAAAAAAAAAAAABbQ29udGVu&#10;dF9UeXBlc10ueG1sUEsBAi0AFAAGAAgAAAAhADj9If/WAAAAlAEAAAsAAAAAAAAAAAAAAAAALwEA&#10;AF9yZWxzLy5yZWxzUEsBAi0AFAAGAAgAAAAhAOE2UIJtAgAAKwUAAA4AAAAAAAAAAAAAAAAALgIA&#10;AGRycy9lMm9Eb2MueG1sUEsBAi0AFAAGAAgAAAAhAAxDxEzaAAAACQEAAA8AAAAAAAAAAAAAAAAA&#10;xwQAAGRycy9kb3ducmV2LnhtbFBLBQYAAAAABAAEAPMAAADOBQAAAAA=&#10;" fillcolor="white [3201]" strokecolor="black [3200]" strokeweight="2pt">
                <v:textbox>
                  <w:txbxContent>
                    <w:p w14:paraId="778B539D" w14:textId="02A71837"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79BAFE2" wp14:editId="007CB86B">
                <wp:simplePos x="0" y="0"/>
                <wp:positionH relativeFrom="margin">
                  <wp:posOffset>3390900</wp:posOffset>
                </wp:positionH>
                <wp:positionV relativeFrom="paragraph">
                  <wp:posOffset>1685925</wp:posOffset>
                </wp:positionV>
                <wp:extent cx="1828800" cy="381000"/>
                <wp:effectExtent l="0" t="0" r="12065" b="19050"/>
                <wp:wrapNone/>
                <wp:docPr id="35" name="Text Box 35"/>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1BC43564" w14:textId="5AA73637"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BAFE2" id="Text Box 35" o:spid="_x0000_s1039" type="#_x0000_t202" style="position:absolute;left:0;text-align:left;margin-left:267pt;margin-top:132.75pt;width:2in;height:30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WbQIAACsFAAAOAAAAZHJzL2Uyb0RvYy54bWysVFFP3DAMfp+0/xDlfbQ9YLud6KEbiGkS&#10;AjSYeM6lCVctiaPEXHv79XPSaw8xtIdpL61jf7Zj+3POzntr2FaF2IKreXVUcqachKZ1TzX/8XD1&#10;Yc5ZROEaYcCpmu9U5OfL9+/OOr9QM9iAaVRgFMTFRedrvkH0i6KIcqOsiEfglSOjhmAF0jE8FU0Q&#10;HUW3ppiV5ceig9D4AFLFSNrLwciXOb7WSuKt1lEhMzWnu2H+hvxdp2+xPBOLpyD8ppX7a4h/uIUV&#10;raOkU6hLgYI9h/aPULaVASJoPJJgC9C6lSrXQNVU5atq7jfCq1wLNSf6qU3x/4WVN9u7wNqm5sen&#10;nDlhaUYPqkf2BXpGKupP5+OCYPeegNiTnuY86iMpU9m9Djb9qSBGdur0bupuiiaT03w2n5dkkmQ7&#10;nlclyRS+OHj7EPGrAsuSUPNA08tNFdvriAN0hKRkxiVdut5wjSzhzqjB+F1pKowSz3KQTCl1YQLb&#10;CiJD8zMXQdmNI2Ry0a0xk1P1lpPB0WmPTW4q02xyLN9yPGSb0DkjOJwcbesg/N1ZD/ix6qHWVDb2&#10;6z5PsToeR7OGZkcTCzBwPnp51VJbr0XEOxGI5DQJWly8pY820NUc9hJnGwi/3tInPHGPrJx1tDQ1&#10;d7TVnJlvjjj5uTo5STuWDyenn2Z0CC8t65cW92wvgAZR0QPhZRYTHs0o6gD2kbZ7lXKSSThJmWuO&#10;o3iBwyLT6yDVapVBtFVe4LW79zKFTk1OlHnoH0Xwe14hMfIGxuUSi1f0GrDJ08HqGUG3mXupzUNP&#10;9+2njczs3b8eaeVfnjPq8MYtfwMAAP//AwBQSwMEFAAGAAgAAAAhAHRpeYHcAAAACwEAAA8AAABk&#10;cnMvZG93bnJldi54bWxMj81OwzAQhO9IvIO1SNyog0usKo1TISR6JoUHcOMlieqfyHbSwNOznOC4&#10;s6OZb+rD6ixbMKYxeAWPmwIY+i6Y0fcKPt5fH3bAUtbeaBs8KvjCBIfm9qbWlQlX3+Jyyj2jEJ8q&#10;rWDIeao4T92ATqdNmNDT7zNEpzOdsecm6iuFO8tFUUju9OipYdATvgzYXU6zU7C181Ie7dHK3sg3&#10;0X4vso1cqfu79XkPLOOa/8zwi0/o0BDTOczeJGYVlNsn2pIVCFmWwMixE4KUM8ULUnhT8/8bmh8A&#10;AAD//wMAUEsBAi0AFAAGAAgAAAAhALaDOJL+AAAA4QEAABMAAAAAAAAAAAAAAAAAAAAAAFtDb250&#10;ZW50X1R5cGVzXS54bWxQSwECLQAUAAYACAAAACEAOP0h/9YAAACUAQAACwAAAAAAAAAAAAAAAAAv&#10;AQAAX3JlbHMvLnJlbHNQSwECLQAUAAYACAAAACEA/gbl1m0CAAArBQAADgAAAAAAAAAAAAAAAAAu&#10;AgAAZHJzL2Uyb0RvYy54bWxQSwECLQAUAAYACAAAACEAdGl5gdwAAAALAQAADwAAAAAAAAAAAAAA&#10;AADHBAAAZHJzL2Rvd25yZXYueG1sUEsFBgAAAAAEAAQA8wAAANAFAAAAAA==&#10;" fillcolor="white [3201]" strokecolor="black [3200]" strokeweight="2pt">
                <v:textbox>
                  <w:txbxContent>
                    <w:p w14:paraId="1BC43564" w14:textId="5AA73637"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9179AC">
        <w:rPr>
          <w:noProof/>
        </w:rPr>
        <w:drawing>
          <wp:inline distT="0" distB="0" distL="0" distR="0" wp14:anchorId="0D450C94" wp14:editId="4B36864B">
            <wp:extent cx="2047875" cy="308342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0920" cy="3103062"/>
                    </a:xfrm>
                    <a:prstGeom prst="rect">
                      <a:avLst/>
                    </a:prstGeom>
                    <a:noFill/>
                    <a:ln>
                      <a:noFill/>
                    </a:ln>
                  </pic:spPr>
                </pic:pic>
              </a:graphicData>
            </a:graphic>
          </wp:inline>
        </w:drawing>
      </w:r>
    </w:p>
    <w:p w14:paraId="7D191E12" w14:textId="58671E9B" w:rsidR="000C51F6" w:rsidRDefault="009179AC" w:rsidP="009179AC">
      <w:pPr>
        <w:pStyle w:val="Caption"/>
        <w:jc w:val="center"/>
      </w:pPr>
      <w:r>
        <w:t xml:space="preserve">Figure </w:t>
      </w:r>
      <w:fldSimple w:instr=" SEQ Figure \* ARABIC ">
        <w:r>
          <w:rPr>
            <w:noProof/>
          </w:rPr>
          <w:t>4</w:t>
        </w:r>
      </w:fldSimple>
      <w:r>
        <w:t>: Scene 1 - Top Level</w:t>
      </w:r>
    </w:p>
    <w:p w14:paraId="070E0192" w14:textId="3DC8D2CE" w:rsidR="0075143A" w:rsidRDefault="0075143A" w:rsidP="0075143A"/>
    <w:p w14:paraId="5C4BEFB7" w14:textId="4501182D" w:rsidR="0075143A" w:rsidRPr="0075143A" w:rsidRDefault="0075143A" w:rsidP="0075143A">
      <w:r>
        <w:rPr>
          <w:noProof/>
        </w:rPr>
        <w:lastRenderedPageBreak/>
        <mc:AlternateContent>
          <mc:Choice Requires="wps">
            <w:drawing>
              <wp:anchor distT="0" distB="0" distL="114300" distR="114300" simplePos="0" relativeHeight="251702272" behindDoc="0" locked="0" layoutInCell="1" allowOverlap="1" wp14:anchorId="1BC504ED" wp14:editId="447C7456">
                <wp:simplePos x="0" y="0"/>
                <wp:positionH relativeFrom="column">
                  <wp:posOffset>865471</wp:posOffset>
                </wp:positionH>
                <wp:positionV relativeFrom="paragraph">
                  <wp:posOffset>512187</wp:posOffset>
                </wp:positionV>
                <wp:extent cx="4705626" cy="3659763"/>
                <wp:effectExtent l="19050" t="19050" r="19050" b="55245"/>
                <wp:wrapNone/>
                <wp:docPr id="53" name="Freeform: Shape 53"/>
                <wp:cNvGraphicFramePr/>
                <a:graphic xmlns:a="http://schemas.openxmlformats.org/drawingml/2006/main">
                  <a:graphicData uri="http://schemas.microsoft.com/office/word/2010/wordprocessingShape">
                    <wps:wsp>
                      <wps:cNvSpPr/>
                      <wps:spPr>
                        <a:xfrm>
                          <a:off x="0" y="0"/>
                          <a:ext cx="4705626" cy="3659763"/>
                        </a:xfrm>
                        <a:custGeom>
                          <a:avLst/>
                          <a:gdLst>
                            <a:gd name="connsiteX0" fmla="*/ 4601879 w 4705626"/>
                            <a:gd name="connsiteY0" fmla="*/ 2621538 h 3659763"/>
                            <a:gd name="connsiteX1" fmla="*/ 4582829 w 4705626"/>
                            <a:gd name="connsiteY1" fmla="*/ 1059438 h 3659763"/>
                            <a:gd name="connsiteX2" fmla="*/ 3373154 w 4705626"/>
                            <a:gd name="connsiteY2" fmla="*/ 983238 h 3659763"/>
                            <a:gd name="connsiteX3" fmla="*/ 2563529 w 4705626"/>
                            <a:gd name="connsiteY3" fmla="*/ 1088013 h 3659763"/>
                            <a:gd name="connsiteX4" fmla="*/ 2630204 w 4705626"/>
                            <a:gd name="connsiteY4" fmla="*/ 1678563 h 3659763"/>
                            <a:gd name="connsiteX5" fmla="*/ 2211104 w 4705626"/>
                            <a:gd name="connsiteY5" fmla="*/ 2011938 h 3659763"/>
                            <a:gd name="connsiteX6" fmla="*/ 1563404 w 4705626"/>
                            <a:gd name="connsiteY6" fmla="*/ 1621413 h 3659763"/>
                            <a:gd name="connsiteX7" fmla="*/ 1611029 w 4705626"/>
                            <a:gd name="connsiteY7" fmla="*/ 516513 h 3659763"/>
                            <a:gd name="connsiteX8" fmla="*/ 1382429 w 4705626"/>
                            <a:gd name="connsiteY8" fmla="*/ 21213 h 3659763"/>
                            <a:gd name="connsiteX9" fmla="*/ 782354 w 4705626"/>
                            <a:gd name="connsiteY9" fmla="*/ 164088 h 3659763"/>
                            <a:gd name="connsiteX10" fmla="*/ 553754 w 4705626"/>
                            <a:gd name="connsiteY10" fmla="*/ 821313 h 3659763"/>
                            <a:gd name="connsiteX11" fmla="*/ 706154 w 4705626"/>
                            <a:gd name="connsiteY11" fmla="*/ 1878588 h 3659763"/>
                            <a:gd name="connsiteX12" fmla="*/ 906179 w 4705626"/>
                            <a:gd name="connsiteY12" fmla="*/ 2411988 h 3659763"/>
                            <a:gd name="connsiteX13" fmla="*/ 344204 w 4705626"/>
                            <a:gd name="connsiteY13" fmla="*/ 2497713 h 3659763"/>
                            <a:gd name="connsiteX14" fmla="*/ 1304 w 4705626"/>
                            <a:gd name="connsiteY14" fmla="*/ 2640588 h 3659763"/>
                            <a:gd name="connsiteX15" fmla="*/ 248954 w 4705626"/>
                            <a:gd name="connsiteY15" fmla="*/ 3659763 h 3659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05626" h="3659763">
                              <a:moveTo>
                                <a:pt x="4601879" y="2621538"/>
                              </a:moveTo>
                              <a:cubicBezTo>
                                <a:pt x="4694748" y="1977013"/>
                                <a:pt x="4787617" y="1332488"/>
                                <a:pt x="4582829" y="1059438"/>
                              </a:cubicBezTo>
                              <a:cubicBezTo>
                                <a:pt x="4378041" y="786388"/>
                                <a:pt x="3709704" y="978475"/>
                                <a:pt x="3373154" y="983238"/>
                              </a:cubicBezTo>
                              <a:cubicBezTo>
                                <a:pt x="3036604" y="988000"/>
                                <a:pt x="2687354" y="972125"/>
                                <a:pt x="2563529" y="1088013"/>
                              </a:cubicBezTo>
                              <a:cubicBezTo>
                                <a:pt x="2439704" y="1203901"/>
                                <a:pt x="2688941" y="1524576"/>
                                <a:pt x="2630204" y="1678563"/>
                              </a:cubicBezTo>
                              <a:cubicBezTo>
                                <a:pt x="2571467" y="1832550"/>
                                <a:pt x="2388904" y="2021463"/>
                                <a:pt x="2211104" y="2011938"/>
                              </a:cubicBezTo>
                              <a:cubicBezTo>
                                <a:pt x="2033304" y="2002413"/>
                                <a:pt x="1663416" y="1870650"/>
                                <a:pt x="1563404" y="1621413"/>
                              </a:cubicBezTo>
                              <a:cubicBezTo>
                                <a:pt x="1463392" y="1372176"/>
                                <a:pt x="1641191" y="783213"/>
                                <a:pt x="1611029" y="516513"/>
                              </a:cubicBezTo>
                              <a:cubicBezTo>
                                <a:pt x="1580867" y="249813"/>
                                <a:pt x="1520541" y="79950"/>
                                <a:pt x="1382429" y="21213"/>
                              </a:cubicBezTo>
                              <a:cubicBezTo>
                                <a:pt x="1244316" y="-37525"/>
                                <a:pt x="920466" y="30738"/>
                                <a:pt x="782354" y="164088"/>
                              </a:cubicBezTo>
                              <a:cubicBezTo>
                                <a:pt x="644242" y="297438"/>
                                <a:pt x="566454" y="535563"/>
                                <a:pt x="553754" y="821313"/>
                              </a:cubicBezTo>
                              <a:cubicBezTo>
                                <a:pt x="541054" y="1107063"/>
                                <a:pt x="647416" y="1613475"/>
                                <a:pt x="706154" y="1878588"/>
                              </a:cubicBezTo>
                              <a:cubicBezTo>
                                <a:pt x="764891" y="2143700"/>
                                <a:pt x="966504" y="2308801"/>
                                <a:pt x="906179" y="2411988"/>
                              </a:cubicBezTo>
                              <a:cubicBezTo>
                                <a:pt x="845854" y="2515175"/>
                                <a:pt x="495017" y="2459613"/>
                                <a:pt x="344204" y="2497713"/>
                              </a:cubicBezTo>
                              <a:cubicBezTo>
                                <a:pt x="193391" y="2535813"/>
                                <a:pt x="17179" y="2446913"/>
                                <a:pt x="1304" y="2640588"/>
                              </a:cubicBezTo>
                              <a:cubicBezTo>
                                <a:pt x="-14571" y="2834263"/>
                                <a:pt x="117191" y="3247013"/>
                                <a:pt x="248954" y="3659763"/>
                              </a:cubicBezTo>
                            </a:path>
                          </a:pathLst>
                        </a:custGeom>
                        <a:noFill/>
                        <a:ln w="38100">
                          <a:solidFill>
                            <a:srgbClr val="FFFF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D38539" id="Freeform: Shape 53" o:spid="_x0000_s1026" style="position:absolute;margin-left:68.15pt;margin-top:40.35pt;width:370.5pt;height:288.1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705626,365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IFugYAAOEXAAAOAAAAZHJzL2Uyb0RvYy54bWysWF1v2zYUfR+w/yDocUBr8VOSUafI2mUY&#10;ELTF2qHboyJLsQBZ1CQlTvrrd/ghh3KDhR7WB1cKde7hvby8PLxv3j7s2+i+GsZGdZuYvE7iqOpK&#10;tW262038x5erV1kcjVPRbYtWddUmfqzG+O3Fjz+8OfTriqqdarfVEMFIN64P/SbeTVO/Xq3Gclft&#10;i/G16qsOg7Ua9sWE1+F2tR2KA6zv2xVNErk6qGHbD6qsxhF/fW8H4wtjv66rcvpY12M1Re0mxtwm&#10;8zuY3xv9u7p4U6xvh6LfNaWbRvEfZrEvmg6kR1Pvi6mI7obmO1P7phzUqOrpdan2K1XXTVkZH+AN&#10;SU68+bwr+sr4guCM/TFM4/9ntvxw/2mImu0mFiyOumKPNboaqkpHfB2ZCUQYQZgO/bjG15/7T4N7&#10;G/GofX6oh73+H95EDya0j8fQVg9TVOKPPE2EpDKOSowxKfJUGqurJ3h5N06/VsqYKu6vx8muzRZP&#10;JrJbN71Sdd3YTNWfWM9632K5flpFXCYkS/PoEM1MDn0C+ssHUUmJYFm0i7wZYQ2/YyI+k8hoRgOY&#10;fBBJRM5DmKjHxFjKiOAv++SD8ozRECKs9jF4VEgmQlzyQSTJsoSwl4PHfSbJEpoEuOSDiEwzzPBl&#10;JuEzUUJICNMClBCSh0QPiXyMHsHceAjTAoTU4yHRS30mCZdC1skHCSJFCBEK9ZNLLKM8hMgHUUJD&#10;eHKPJ80oC0lwH0MkR+a9nAzE3+lCsDSEaAHK4E+IR8Tf6Wkig/bsAoTSlYkgpxZbHVQhJY/4IMqR&#10;4kFU/mZnnAdtW+KDKM/TNCiAi93OQvYS8SEUKREWvsVm51kelBM+yB0Uy/TDIXY7H1PFbj65yofO&#10;HV14igotiBKjEXo16nPSP8dwKM6vOKFwdMEkUPrcewGM3PPB5CwwEsMH07PAWGofPB/nYdPG8vlg&#10;fhYzFsQHi7PAqMI+WJ4FRmH1welZYBRLH5ydBUYJ9MH5WWBd1nw03s/KsdMkOy/LdP1ZsJ+XZ7qm&#10;LODnZZquFAv4eblGTpIN717o7DZ123zAbUPfM1pzz5jiCPeMIY5wz7jRmGLdF5OuDvNjdPB08e5J&#10;Fuvxvbqvvijz5aSLhdO3xhUnW908nr4s726a8ufq2xKX85TbzCMox1Bsbi7WbJqlOESMWcIY5ZnJ&#10;SkzVDluta4ethJ29X3A9y8zSLOE2c9JMsqVlliZ5mtilydOMpyasM69TvobXCtpgWpYwKWfDUKiJ&#10;u+NZh6jMUigOaziFYlnQOh3s3DXyNpiXcnZ0iNCE5YnZJLNHIM5yFw0iKBepKTxPw0YXW2Yrd8OZ&#10;RUq4dGsI9S/E0mVEPncBoQlUp714HZmtTjbMuIJq+RvOnDCG09phE0iLRXIRCWFMbL2FwknkcmJO&#10;NzufjRwOZtZesNzWFcKwkMtwQiPCkzn3GHSctjy7TKyMNsRWHYfziizJXKwhb7ITw4ImYk75PD9x&#10;12pqGywtlcNJKefMxfEVdOwyaXMIM2mDzJLUrt7sqdXXLsJaNgdzSgg+buNL8xRXVz+AQkruNpFg&#10;AtefxaCR2obTCuhgToQO4bOzJQnyZWFXoo7NySQJO6kYVnZbrBXTwbSphBC0uYIkRGFabJ9cIm1d&#10;ijNz5fWdzY0EN7ROWAfTZlxkzlsqiCDLCsiRPa4uo1jkcNintXLc0RqRHUyLDc5mb7F4pxmc4kbh&#10;7HKZL1nJca9bvR3M+Yqg3rkIZ4zT5cISks57FQfQ6QmFIwkq3UzJa9Loc9c7gfCqz1Yjm4+HrPnm&#10;qaXUqaumbU0ZaDt99LKMYKl1WRhV22z1qHkZbm/etUN0X+Aov8I/mw+wtvhsKpr2l24bTY89WmbF&#10;MKiDi0cL2b7S3TLbHzNP02NbaeNt93tVo92GE51aat3orI58RVlW3UTs0K7YVnYaAsfYLNlMa1Qj&#10;jLfGoLZcY/pH287A87YRAjjjvtfQyvRJj2AXk38DHxGGWXXTEbxvOjU851kLrxyz/X4Okg2NjtKN&#10;2j6iGTko26Ud+/KqGcbpuhinT8WAPh9ULFrN00f81K3CEkIkmac42qnh23N/19+jW4rRODqgzbuJ&#10;x7/viqGKo/a3Dn3UnHAOs5N5QZZSvAz+yI0/0t3t3ymkBXIZszOP+vupnR/rQe2/oiN9qVkxVHQl&#10;uHG5myAE7cu7Ce8YQoe1rC4vzTN6wUjb6+5zX2rjOqo9PP/y8LUY+kg/buIJrdQPam4JF+u5Rapz&#10;//itRnbq8m5SdaP7pyYPbVzdC/rIZv1dz1s3qv1389VTZ/7iHwAAAP//AwBQSwMEFAAGAAgAAAAh&#10;AEqpDXnfAAAACgEAAA8AAABkcnMvZG93bnJldi54bWxMj8FOwzAMhu9IvENkJG4s6aq1VWk6ARJI&#10;nCYKF25p47XRmqRqsq3j6TEndvztT78/V9vFjuyEczDeSUhWAhi6zmvjeglfn68PBbAQldNq9A4l&#10;XDDAtr69qVSp/dl94KmJPaMSF0olYYhxKjkP3YBWhZWf0NFu72erIsW553pWZyq3I18LkXGrjKML&#10;g5rwZcDu0BythPG93SW7S9+kP+sEkzfzbdLnjZT3d8vTI7CIS/yH4U+f1KEmp9YfnQ5spJxmKaES&#10;CpEDI6DIcxq0ErJNLoDXFb9+of4FAAD//wMAUEsBAi0AFAAGAAgAAAAhALaDOJL+AAAA4QEAABMA&#10;AAAAAAAAAAAAAAAAAAAAAFtDb250ZW50X1R5cGVzXS54bWxQSwECLQAUAAYACAAAACEAOP0h/9YA&#10;AACUAQAACwAAAAAAAAAAAAAAAAAvAQAAX3JlbHMvLnJlbHNQSwECLQAUAAYACAAAACEApqpiBboG&#10;AADhFwAADgAAAAAAAAAAAAAAAAAuAgAAZHJzL2Uyb0RvYy54bWxQSwECLQAUAAYACAAAACEASqkN&#10;ed8AAAAKAQAADwAAAAAAAAAAAAAAAAAUCQAAZHJzL2Rvd25yZXYueG1sUEsFBgAAAAAEAAQA8wAA&#10;ACAKAAAAAA==&#10;" path="m4601879,2621538v92869,-644525,185738,-1289050,-19050,-1562100c4378041,786388,3709704,978475,3373154,983238v-336550,4762,-685800,-11113,-809625,104775c2439704,1203901,2688941,1524576,2630204,1678563v-58737,153987,-241300,342900,-419100,333375c2033304,2002413,1663416,1870650,1563404,1621413v-100012,-249237,77787,-838200,47625,-1104900c1580867,249813,1520541,79950,1382429,21213,1244316,-37525,920466,30738,782354,164088,644242,297438,566454,535563,553754,821313v-12700,285750,93662,792162,152400,1057275c764891,2143700,966504,2308801,906179,2411988v-60325,103187,-411162,47625,-561975,85725c193391,2535813,17179,2446913,1304,2640588v-15875,193675,115887,606425,247650,1019175e" filled="f" strokecolor="yellow" strokeweight="3pt">
                <v:stroke endarrow="open"/>
                <v:path arrowok="t" o:connecttype="custom" o:connectlocs="4601879,2621538;4582829,1059438;3373154,983238;2563529,1088013;2630204,1678563;2211104,2011938;1563404,1621413;1611029,516513;1382429,21213;782354,164088;553754,821313;706154,1878588;906179,2411988;344204,2497713;1304,2640588;248954,3659763" o:connectangles="0,0,0,0,0,0,0,0,0,0,0,0,0,0,0,0"/>
              </v:shape>
            </w:pict>
          </mc:Fallback>
        </mc:AlternateContent>
      </w:r>
      <w:r>
        <w:rPr>
          <w:noProof/>
        </w:rPr>
        <mc:AlternateContent>
          <mc:Choice Requires="wps">
            <w:drawing>
              <wp:anchor distT="0" distB="0" distL="114300" distR="114300" simplePos="0" relativeHeight="251697152" behindDoc="0" locked="0" layoutInCell="1" allowOverlap="1" wp14:anchorId="0A5551E5" wp14:editId="590E4CB2">
                <wp:simplePos x="0" y="0"/>
                <wp:positionH relativeFrom="margin">
                  <wp:posOffset>1323975</wp:posOffset>
                </wp:positionH>
                <wp:positionV relativeFrom="paragraph">
                  <wp:posOffset>3914775</wp:posOffset>
                </wp:positionV>
                <wp:extent cx="1828800" cy="381000"/>
                <wp:effectExtent l="0" t="0" r="12065" b="19050"/>
                <wp:wrapNone/>
                <wp:docPr id="45" name="Text Box 45"/>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09C71AB9" w14:textId="6E64B804"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51E5" id="Text Box 45" o:spid="_x0000_s1040" type="#_x0000_t202" style="position:absolute;margin-left:104.25pt;margin-top:308.25pt;width:2in;height:30pt;z-index:251697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RJbQIAACsFAAAOAAAAZHJzL2Uyb0RvYy54bWysVFFP3DAMfp+0/xDlfbS9HdvtRA/dQEyT&#10;ECBg4jmXJly1JI4Sc+3t189JrwUxtIdpL61jf7Zj+3NOTntr2E6F2IKreXVUcqachKZ1jzX/cX/x&#10;YcFZROEaYcCpmu9V5Ker9+9OOr9UM9iCaVRgFMTFZedrvkX0y6KIcqusiEfglSOjhmAF0jE8Fk0Q&#10;HUW3ppiV5aeig9D4AFLFSNrzwchXOb7WSuK11lEhMzWnu2H+hvzdpG+xOhHLxyD8tpWHa4h/uIUV&#10;raOkU6hzgYI9hfaPULaVASJoPJJgC9C6lSrXQNVU5atq7rbCq1wLNSf6qU3x/4WVV7ubwNqm5vNj&#10;zpywNKN71SP7Cj0jFfWn83FJsDtPQOxJT3Me9ZGUqexeB5v+VBAjO3V6P3U3RZPJaTFbLEoySbJ9&#10;XFQlyRS+ePb2IeI3BZYloeaBppebKnaXEQfoCEnJjEu6dL3hGlnCvVGD8VZpKowSz3KQTCl1ZgLb&#10;CSJD8zMXQdmNI2Ry0a0xk1P1lpPB0emATW4q02xyLN9yfM42oXNGcDg52tZB+LuzHvBj1UOtqWzs&#10;N32eYjUfR7OBZk8TCzBwPnp50VJbL0XEGxGI5DQJWly8po820NUcDhJnWwi/3tInPHGPrJx1tDQ1&#10;d7TVnJnvjjj5pZrP047lw/z484wO4aVl89LinuwZ0CAqeiC8zGLCoxlFHcA+0HavU04yCScpc81x&#10;FM9wWGR6HaRarzOItsoLvHR3XqbQqcmJMvf9gwj+wCskRl7BuFxi+YpeAzZ5Olg/Ieg2cy+1eejp&#10;of20kZm9h9cjrfzLc0Y9v3Gr3wAAAP//AwBQSwMEFAAGAAgAAAAhAO7tP6PbAAAACwEAAA8AAABk&#10;cnMvZG93bnJldi54bWxMj8FOwzAQRO9I/IO1SNyo00BNCXEqhETPpOUD3HhJIux1FDtp4OvZnuA2&#10;uzOafVvuFu/EjGPsA2lYrzIQSE2wPbUaPo5vd1sQMRmyxgVCDd8YYVddX5WmsOFMNc6H1AouoVgY&#10;DV1KQyFlbDr0Jq7CgMTeZxi9STyOrbSjOXO5dzLPMiW96YkvdGbA1w6br8PkNdy7ad7s3d6p1qr3&#10;vP6ZVT1KrW9vlpdnEAmX9BeGCz6jQ8VMpzCRjcJpyLPthqMa1Fqx4MTD00WcePPIQlal/P9D9QsA&#10;AP//AwBQSwECLQAUAAYACAAAACEAtoM4kv4AAADhAQAAEwAAAAAAAAAAAAAAAAAAAAAAW0NvbnRl&#10;bnRfVHlwZXNdLnhtbFBLAQItABQABgAIAAAAIQA4/SH/1gAAAJQBAAALAAAAAAAAAAAAAAAAAC8B&#10;AABfcmVscy8ucmVsc1BLAQItABQABgAIAAAAIQAa0QRJbQIAACsFAAAOAAAAAAAAAAAAAAAAAC4C&#10;AABkcnMvZTJvRG9jLnhtbFBLAQItABQABgAIAAAAIQDu7T+j2wAAAAsBAAAPAAAAAAAAAAAAAAAA&#10;AMcEAABkcnMvZG93bnJldi54bWxQSwUGAAAAAAQABADzAAAAzwUAAAAA&#10;" fillcolor="white [3201]" strokecolor="black [3200]" strokeweight="2pt">
                <v:textbox>
                  <w:txbxContent>
                    <w:p w14:paraId="09C71AB9" w14:textId="6E64B804"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1587786F" wp14:editId="1B771273">
                <wp:simplePos x="0" y="0"/>
                <wp:positionH relativeFrom="margin">
                  <wp:posOffset>638175</wp:posOffset>
                </wp:positionH>
                <wp:positionV relativeFrom="paragraph">
                  <wp:posOffset>2390775</wp:posOffset>
                </wp:positionV>
                <wp:extent cx="1828800" cy="381000"/>
                <wp:effectExtent l="0" t="0" r="12065" b="19050"/>
                <wp:wrapNone/>
                <wp:docPr id="44" name="Text Box 44"/>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32EA705F" w14:textId="61C3C6FF"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786F" id="Text Box 44" o:spid="_x0000_s1041" type="#_x0000_t202" style="position:absolute;margin-left:50.25pt;margin-top:188.25pt;width:2in;height:30pt;z-index:251695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0kbQIAACsFAAAOAAAAZHJzL2Uyb0RvYy54bWysVFFP3DAMfp+0/xDlfbS9HdvtRA/dQEyT&#10;ECBg4jmXJly1JI4Sc+3t189JrwUxtIdpL61jf7Zj+3NOTntr2E6F2IKreXVUcqachKZ1jzX/cX/x&#10;YcFZROEaYcCpmu9V5Ker9+9OOr9UM9iCaVRgFMTFZedrvkX0y6KIcqusiEfglSOjhmAF0jE8Fk0Q&#10;HUW3ppiV5aeig9D4AFLFSNrzwchXOb7WSuK11lEhMzWnu2H+hvzdpG+xOhHLxyD8tpWHa4h/uIUV&#10;raOkU6hzgYI9hfaPULaVASJoPJJgC9C6lSrXQNVU5atq7rbCq1wLNSf6qU3x/4WVV7ubwNqm5vM5&#10;Z05YmtG96pF9hZ6RivrT+bgk2J0nIPakpzmP+kjKVHavg01/KoiRnTq9n7qbosnktJgtFiWZJNk+&#10;LqqSZApfPHv7EPGbAsuSUPNA08tNFbvLiAN0hKRkxiVdut5wjSzh3qjBeKs0FUaJZzlIppQ6M4Ht&#10;BJGh+ZmLoOzGETK56NaYyal6y8ng6HTAJjeVaTY5lm85Pmeb0DkjOJwcbesg/N1ZD/ix6qHWVDb2&#10;mz5PsToeR7OBZk8TCzBwPnp50VJbL0XEGxGI5DQJWly8po820NUcDhJnWwi/3tInPHGPrJx1tDQ1&#10;d7TVnJnvjjj5pZrP047lw/z484wO4aVl89LinuwZ0CAqeiC8zGLCoxlFHcA+0HavU04yCScpc81x&#10;FM9wWGR6HaRarzOItsoLvHR3XqbQqcmJMvf9gwj+wCskRl7BuFxi+YpeAzZ5Olg/Ieg2cy+1eejp&#10;of20kZm9h9cjrfzLc0Y9v3Gr3wAAAP//AwBQSwMEFAAGAAgAAAAhACCCzQDbAAAACwEAAA8AAABk&#10;cnMvZG93bnJldi54bWxMj8FOwzAQRO9I/IO1SNyoTUNNFOJUCImeScsHuLFJIux1ZDtp4OtZTnCb&#10;2R3Nvq33q3dssTGNARXcbwQwi10wI/YK3k+vdyWwlDUa7QJaBV82wb65vqp1ZcIFW7scc8+oBFOl&#10;FQw5TxXnqRus12kTJou0+wjR60w29txEfaFy7/hWCMm9HpEuDHqyL4PtPo+zV1C4edkd3MHJ3si3&#10;bfu9yDZypW5v1ucnYNmu+S8Mv/iEDg0xncOMJjFHXogdRansUZKgRFGWJM4KHgqa8Kbm/39ofgAA&#10;AP//AwBQSwECLQAUAAYACAAAACEAtoM4kv4AAADhAQAAEwAAAAAAAAAAAAAAAAAAAAAAW0NvbnRl&#10;bnRfVHlwZXNdLnhtbFBLAQItABQABgAIAAAAIQA4/SH/1gAAAJQBAAALAAAAAAAAAAAAAAAAAC8B&#10;AABfcmVscy8ucmVsc1BLAQItABQABgAIAAAAIQD4+v0kbQIAACsFAAAOAAAAAAAAAAAAAAAAAC4C&#10;AABkcnMvZTJvRG9jLnhtbFBLAQItABQABgAIAAAAIQAggs0A2wAAAAsBAAAPAAAAAAAAAAAAAAAA&#10;AMcEAABkcnMvZG93bnJldi54bWxQSwUGAAAAAAQABADzAAAAzwUAAAAA&#10;" fillcolor="white [3201]" strokecolor="black [3200]" strokeweight="2pt">
                <v:textbox>
                  <w:txbxContent>
                    <w:p w14:paraId="32EA705F" w14:textId="61C3C6FF"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7882E3CF" wp14:editId="56094339">
                <wp:simplePos x="0" y="0"/>
                <wp:positionH relativeFrom="margin">
                  <wp:posOffset>2228850</wp:posOffset>
                </wp:positionH>
                <wp:positionV relativeFrom="paragraph">
                  <wp:posOffset>1628775</wp:posOffset>
                </wp:positionV>
                <wp:extent cx="609600" cy="5905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6B5F907E" w14:textId="3A6DA7E2"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E3CF" id="Text Box 41" o:spid="_x0000_s1042" type="#_x0000_t4" style="position:absolute;margin-left:175.5pt;margin-top:128.25pt;width:48pt;height:4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rWgQIAAFsFAAAOAAAAZHJzL2Uyb0RvYy54bWysVEtvGyEQvlfqf0Dc611btdVYWUduIleV&#10;oiRqUuWMWbBRgaGAvev++g7sI03qU9U9sMO855sZLq9ao8lR+KDAVnQ6KSkRlkOt7K6i3582Hz5R&#10;EiKzNdNgRUVPItCr1ft3l41bihnsQdfCE3Riw7JxFd3H6JZFEfheGBYm4IRFoQRvWMSr3xW1Zw16&#10;N7qYleWiaMDXzgMXISD3phPSVfYvpeDxXsogItEVxdxiPn0+t+ksVpdsufPM7RXv02D/kIVhymLQ&#10;0dUNi4wcvPrLlVHcQwAZJxxMAVIqLnINWM20fFPN4545kWtBcIIbYQr/zy2/Oz54ouqKfpxSYpnB&#10;Hj2JNpLP0BJkIT6NC0tUe3SoGFvkY58HfkBmKruV3qQ/FkRQjkifRnSTN47MRXmxKFHCUTS/KOfz&#10;jH7xYux8iF8EGJKIitaKGbB1hpUdb0PEXFB70ErhAmhVb5TW+eJ322vtyZFhrzf4YbDO5JWatomZ&#10;iuqSz1Q8aZF8aPtNSIQD053lwHkQxeiWcS5snPV+s3Yyk5jCaDg9Z6hjxgzz73WTmcgDOhqW5wxf&#10;RxwtclSwcTQ2yoI/56D+MUbu9Ifqu5pT+bHdtnkGpouhsVuoT9hvD93GBMc3Crtyy0J8YB5XBBuJ&#10;ax/v8ZAamopCT1GyB//rHD/p4+SilJIGV66i4eeBeUGJ/mpxptN+DoQfiO1A2IO5Buwsjilmk0k0&#10;8FEPpPRgnvE1WKcoKGKWY6yKxoG8jt3i42vCxXqdlXALHYu39tHx5DrBmgbsqX1m3vWDGHGC72BY&#10;RrZ8M4ydbrK0sD5EkCpPagK2Q7EHHDc4D3D/2qQn4s971np5E1e/AQAA//8DAFBLAwQUAAYACAAA&#10;ACEAmLszg+AAAAALAQAADwAAAGRycy9kb3ducmV2LnhtbEyPwU7DMBBE70j8g7VIXBB1WpIWQpyq&#10;VEJC3ChcuG3jJQnE6xC7bfL3LCc47s5o5k2xHl2njjSE1rOB+SwBRVx523Jt4O318foWVIjIFjvP&#10;ZGCiAOvy/KzA3PoTv9BxF2slIRxyNNDE2Odah6ohh2Hme2LRPvzgMMo51NoOeJJw1+lFkiy1w5al&#10;ocGetg1VX7uDk5J6+hz0ZvuM35S84/jwNF2tUmMuL8bNPahIY/wzwy++oEMpTHt/YBtUZ+Amm8uW&#10;aGCRLTNQ4kjTlXz2IqV3Geiy0P83lD8AAAD//wMAUEsBAi0AFAAGAAgAAAAhALaDOJL+AAAA4QEA&#10;ABMAAAAAAAAAAAAAAAAAAAAAAFtDb250ZW50X1R5cGVzXS54bWxQSwECLQAUAAYACAAAACEAOP0h&#10;/9YAAACUAQAACwAAAAAAAAAAAAAAAAAvAQAAX3JlbHMvLnJlbHNQSwECLQAUAAYACAAAACEAF7s6&#10;1oECAABbBQAADgAAAAAAAAAAAAAAAAAuAgAAZHJzL2Uyb0RvYy54bWxQSwECLQAUAAYACAAAACEA&#10;mLszg+AAAAALAQAADwAAAAAAAAAAAAAAAADbBAAAZHJzL2Rvd25yZXYueG1sUEsFBgAAAAAEAAQA&#10;8wAAAOgFAAAAAA==&#10;" fillcolor="yellow" strokecolor="#c0504d [3205]" strokeweight="2pt">
                <v:textbox inset="0,0,0,0">
                  <w:txbxContent>
                    <w:p w14:paraId="6B5F907E" w14:textId="3A6DA7E2" w:rsidR="00855750" w:rsidRPr="006218F6" w:rsidRDefault="00855750" w:rsidP="0075143A">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w10:wrap anchorx="margin"/>
              </v:shape>
            </w:pict>
          </mc:Fallback>
        </mc:AlternateContent>
      </w:r>
      <w:r>
        <w:rPr>
          <w:noProof/>
        </w:rPr>
        <w:drawing>
          <wp:inline distT="0" distB="0" distL="0" distR="0" wp14:anchorId="70684D58" wp14:editId="045551E4">
            <wp:extent cx="5943600" cy="457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A5C7EBF" w14:textId="3D158196" w:rsidR="007839CC" w:rsidRDefault="007839CC">
      <w:pPr>
        <w:rPr>
          <w:b/>
          <w:bCs/>
          <w:color w:val="4F81BD" w:themeColor="accent1"/>
          <w:sz w:val="18"/>
          <w:szCs w:val="18"/>
        </w:rPr>
      </w:pPr>
      <w:r>
        <w:br w:type="page"/>
      </w:r>
    </w:p>
    <w:p w14:paraId="6561C83A" w14:textId="77777777" w:rsidR="00A71865" w:rsidRDefault="00A71865" w:rsidP="007839CC">
      <w:pPr>
        <w:pStyle w:val="Caption"/>
        <w:jc w:val="center"/>
        <w:rPr>
          <w:b w:val="0"/>
          <w:bCs w:val="0"/>
        </w:rPr>
      </w:pPr>
    </w:p>
    <w:tbl>
      <w:tblPr>
        <w:tblStyle w:val="GridTable4-Accent1"/>
        <w:tblpPr w:leftFromText="180" w:rightFromText="180" w:vertAnchor="text" w:horzAnchor="margin" w:tblpXSpec="center" w:tblpY="301"/>
        <w:tblW w:w="9754" w:type="dxa"/>
        <w:tblLayout w:type="fixed"/>
        <w:tblLook w:val="04A0" w:firstRow="1" w:lastRow="0" w:firstColumn="1" w:lastColumn="0" w:noHBand="0" w:noVBand="1"/>
      </w:tblPr>
      <w:tblGrid>
        <w:gridCol w:w="715"/>
        <w:gridCol w:w="3459"/>
        <w:gridCol w:w="3690"/>
        <w:gridCol w:w="990"/>
        <w:gridCol w:w="900"/>
      </w:tblGrid>
      <w:tr w:rsidR="00675BBB" w14:paraId="5E53B84F" w14:textId="77777777" w:rsidTr="00675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3BD25D06" w14:textId="77777777" w:rsidR="00675BBB" w:rsidRDefault="00675BBB" w:rsidP="00F90AFD">
            <w:pPr>
              <w:jc w:val="center"/>
            </w:pPr>
            <w:bookmarkStart w:id="11" w:name="_Hlk500700501"/>
            <w:r>
              <w:rPr>
                <w:b w:val="0"/>
                <w:bCs w:val="0"/>
              </w:rPr>
              <w:br w:type="page"/>
            </w:r>
            <w:r>
              <w:br w:type="page"/>
              <w:t>Map Label</w:t>
            </w:r>
          </w:p>
        </w:tc>
        <w:tc>
          <w:tcPr>
            <w:tcW w:w="3459" w:type="dxa"/>
            <w:vAlign w:val="bottom"/>
          </w:tcPr>
          <w:p w14:paraId="10477876" w14:textId="61330EA9" w:rsidR="00675BBB" w:rsidRDefault="00675BBB" w:rsidP="00F90AFD">
            <w:pPr>
              <w:jc w:val="center"/>
              <w:cnfStyle w:val="100000000000" w:firstRow="1" w:lastRow="0" w:firstColumn="0" w:lastColumn="0" w:oddVBand="0" w:evenVBand="0" w:oddHBand="0" w:evenHBand="0" w:firstRowFirstColumn="0" w:firstRowLastColumn="0" w:lastRowFirstColumn="0" w:lastRowLastColumn="0"/>
            </w:pPr>
            <w:r>
              <w:t>Location Description</w:t>
            </w:r>
          </w:p>
        </w:tc>
        <w:tc>
          <w:tcPr>
            <w:tcW w:w="3690" w:type="dxa"/>
            <w:vAlign w:val="bottom"/>
          </w:tcPr>
          <w:p w14:paraId="20E51312" w14:textId="77777777" w:rsidR="00675BBB" w:rsidRDefault="00675BBB" w:rsidP="00F90AFD">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990" w:type="dxa"/>
            <w:vAlign w:val="bottom"/>
          </w:tcPr>
          <w:p w14:paraId="5CDC93E3" w14:textId="77777777" w:rsidR="00675BBB" w:rsidRDefault="00675BBB" w:rsidP="00F90AFD">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1522423C" w14:textId="77777777" w:rsidR="00675BBB" w:rsidRDefault="00675BBB" w:rsidP="00F90AFD">
            <w:pPr>
              <w:jc w:val="center"/>
              <w:cnfStyle w:val="100000000000" w:firstRow="1" w:lastRow="0" w:firstColumn="0" w:lastColumn="0" w:oddVBand="0" w:evenVBand="0" w:oddHBand="0" w:evenHBand="0" w:firstRowFirstColumn="0" w:firstRowLastColumn="0" w:lastRowFirstColumn="0" w:lastRowLastColumn="0"/>
            </w:pPr>
            <w:r>
              <w:t>Wow?</w:t>
            </w:r>
          </w:p>
        </w:tc>
      </w:tr>
      <w:tr w:rsidR="00675BBB" w14:paraId="464F5CC5" w14:textId="77777777" w:rsidTr="0067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CD29799" w14:textId="77777777" w:rsidR="00675BBB" w:rsidRDefault="00675BBB" w:rsidP="00F90AFD">
            <w:pPr>
              <w:jc w:val="center"/>
            </w:pPr>
            <w:r>
              <w:t>1</w:t>
            </w:r>
          </w:p>
        </w:tc>
        <w:tc>
          <w:tcPr>
            <w:tcW w:w="3459" w:type="dxa"/>
          </w:tcPr>
          <w:p w14:paraId="460EADCF" w14:textId="77777777" w:rsidR="00675BBB" w:rsidRDefault="00675BBB" w:rsidP="00F90AFD">
            <w:pPr>
              <w:cnfStyle w:val="000000100000" w:firstRow="0" w:lastRow="0" w:firstColumn="0" w:lastColumn="0" w:oddVBand="0" w:evenVBand="0" w:oddHBand="1" w:evenHBand="0" w:firstRowFirstColumn="0" w:firstRowLastColumn="0" w:lastRowFirstColumn="0" w:lastRowLastColumn="0"/>
            </w:pPr>
            <w:r>
              <w:t>Player Starting Jail</w:t>
            </w:r>
          </w:p>
        </w:tc>
        <w:tc>
          <w:tcPr>
            <w:tcW w:w="3690" w:type="dxa"/>
          </w:tcPr>
          <w:p w14:paraId="3C2EC740" w14:textId="77777777" w:rsidR="00675BBB" w:rsidRDefault="00675BBB" w:rsidP="00F90AFD">
            <w:pPr>
              <w:cnfStyle w:val="000000100000" w:firstRow="0" w:lastRow="0" w:firstColumn="0" w:lastColumn="0" w:oddVBand="0" w:evenVBand="0" w:oddHBand="1" w:evenHBand="0" w:firstRowFirstColumn="0" w:firstRowLastColumn="0" w:lastRowFirstColumn="0" w:lastRowLastColumn="0"/>
            </w:pPr>
            <w:r>
              <w:t>Player begins level locked in a jail cell</w:t>
            </w:r>
          </w:p>
        </w:tc>
        <w:tc>
          <w:tcPr>
            <w:tcW w:w="990" w:type="dxa"/>
            <w:vAlign w:val="center"/>
          </w:tcPr>
          <w:p w14:paraId="07AE6689" w14:textId="77777777" w:rsidR="00675BBB" w:rsidRDefault="00675BBB" w:rsidP="00F90AFD">
            <w:pPr>
              <w:jc w:val="center"/>
              <w:cnfStyle w:val="000000100000" w:firstRow="0" w:lastRow="0" w:firstColumn="0" w:lastColumn="0" w:oddVBand="0" w:evenVBand="0" w:oddHBand="1" w:evenHBand="0" w:firstRowFirstColumn="0" w:firstRowLastColumn="0" w:lastRowFirstColumn="0" w:lastRowLastColumn="0"/>
            </w:pPr>
            <w:r>
              <w:t>0:00</w:t>
            </w:r>
          </w:p>
        </w:tc>
        <w:tc>
          <w:tcPr>
            <w:tcW w:w="900" w:type="dxa"/>
            <w:vAlign w:val="center"/>
          </w:tcPr>
          <w:p w14:paraId="48A03CF5" w14:textId="77777777" w:rsidR="00675BBB" w:rsidRDefault="00675BBB" w:rsidP="00F90AFD">
            <w:pPr>
              <w:jc w:val="center"/>
              <w:cnfStyle w:val="000000100000" w:firstRow="0" w:lastRow="0" w:firstColumn="0" w:lastColumn="0" w:oddVBand="0" w:evenVBand="0" w:oddHBand="1" w:evenHBand="0" w:firstRowFirstColumn="0" w:firstRowLastColumn="0" w:lastRowFirstColumn="0" w:lastRowLastColumn="0"/>
            </w:pPr>
            <w:r>
              <w:t>No</w:t>
            </w:r>
          </w:p>
        </w:tc>
      </w:tr>
      <w:tr w:rsidR="00675BBB" w14:paraId="518301D9" w14:textId="77777777" w:rsidTr="00675BBB">
        <w:tc>
          <w:tcPr>
            <w:cnfStyle w:val="001000000000" w:firstRow="0" w:lastRow="0" w:firstColumn="1" w:lastColumn="0" w:oddVBand="0" w:evenVBand="0" w:oddHBand="0" w:evenHBand="0" w:firstRowFirstColumn="0" w:firstRowLastColumn="0" w:lastRowFirstColumn="0" w:lastRowLastColumn="0"/>
            <w:tcW w:w="715" w:type="dxa"/>
          </w:tcPr>
          <w:p w14:paraId="3ADB82A4" w14:textId="2E25AA6B" w:rsidR="00675BBB" w:rsidRDefault="00675BBB" w:rsidP="00F90AFD">
            <w:pPr>
              <w:jc w:val="center"/>
            </w:pPr>
            <w:r>
              <w:t>2</w:t>
            </w:r>
          </w:p>
        </w:tc>
        <w:tc>
          <w:tcPr>
            <w:tcW w:w="3459" w:type="dxa"/>
          </w:tcPr>
          <w:p w14:paraId="122F92AA" w14:textId="4B0DA94D" w:rsidR="00675BBB" w:rsidRDefault="00675BBB" w:rsidP="00F90AFD">
            <w:pPr>
              <w:cnfStyle w:val="000000000000" w:firstRow="0" w:lastRow="0" w:firstColumn="0" w:lastColumn="0" w:oddVBand="0" w:evenVBand="0" w:oddHBand="0" w:evenHBand="0" w:firstRowFirstColumn="0" w:firstRowLastColumn="0" w:lastRowFirstColumn="0" w:lastRowLastColumn="0"/>
            </w:pPr>
            <w:r>
              <w:t>Player Acquires Power Armor</w:t>
            </w:r>
          </w:p>
        </w:tc>
        <w:tc>
          <w:tcPr>
            <w:tcW w:w="3690" w:type="dxa"/>
          </w:tcPr>
          <w:p w14:paraId="461A495E" w14:textId="3491FB74" w:rsidR="00675BBB" w:rsidRDefault="00675BBB" w:rsidP="00F90AFD">
            <w:pPr>
              <w:cnfStyle w:val="000000000000" w:firstRow="0" w:lastRow="0" w:firstColumn="0" w:lastColumn="0" w:oddVBand="0" w:evenVBand="0" w:oddHBand="0" w:evenHBand="0" w:firstRowFirstColumn="0" w:firstRowLastColumn="0" w:lastRowFirstColumn="0" w:lastRowLastColumn="0"/>
            </w:pPr>
            <w:r>
              <w:t>Secret door (?) opens, player finds a pre-war set of power armor and a combat shotgun</w:t>
            </w:r>
          </w:p>
        </w:tc>
        <w:tc>
          <w:tcPr>
            <w:tcW w:w="990" w:type="dxa"/>
            <w:vAlign w:val="center"/>
          </w:tcPr>
          <w:p w14:paraId="5B855086" w14:textId="7A4634C7" w:rsidR="00675BBB" w:rsidRDefault="00675BBB" w:rsidP="00F90AFD">
            <w:pPr>
              <w:jc w:val="center"/>
              <w:cnfStyle w:val="000000000000" w:firstRow="0" w:lastRow="0" w:firstColumn="0" w:lastColumn="0" w:oddVBand="0" w:evenVBand="0" w:oddHBand="0" w:evenHBand="0" w:firstRowFirstColumn="0" w:firstRowLastColumn="0" w:lastRowFirstColumn="0" w:lastRowLastColumn="0"/>
            </w:pPr>
            <w:r>
              <w:t>0:20</w:t>
            </w:r>
          </w:p>
        </w:tc>
        <w:tc>
          <w:tcPr>
            <w:tcW w:w="900" w:type="dxa"/>
            <w:vAlign w:val="center"/>
          </w:tcPr>
          <w:p w14:paraId="246F00EB" w14:textId="692952A9" w:rsidR="00675BBB" w:rsidRDefault="00675BBB" w:rsidP="00F90AFD">
            <w:pPr>
              <w:jc w:val="center"/>
              <w:cnfStyle w:val="000000000000" w:firstRow="0" w:lastRow="0" w:firstColumn="0" w:lastColumn="0" w:oddVBand="0" w:evenVBand="0" w:oddHBand="0" w:evenHBand="0" w:firstRowFirstColumn="0" w:firstRowLastColumn="0" w:lastRowFirstColumn="0" w:lastRowLastColumn="0"/>
            </w:pPr>
            <w:r>
              <w:t>Yes</w:t>
            </w:r>
          </w:p>
        </w:tc>
      </w:tr>
      <w:tr w:rsidR="00675BBB" w14:paraId="06842F47" w14:textId="77777777" w:rsidTr="0067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24F8C3D" w14:textId="2A0538A6" w:rsidR="00675BBB" w:rsidRDefault="00675BBB" w:rsidP="00F90AFD">
            <w:pPr>
              <w:jc w:val="center"/>
            </w:pPr>
            <w:r>
              <w:t>3</w:t>
            </w:r>
          </w:p>
        </w:tc>
        <w:tc>
          <w:tcPr>
            <w:tcW w:w="3459" w:type="dxa"/>
          </w:tcPr>
          <w:p w14:paraId="00C3E5D8" w14:textId="64741B9B" w:rsidR="00675BBB" w:rsidRDefault="00675BBB" w:rsidP="00F90AFD">
            <w:pPr>
              <w:cnfStyle w:val="000000100000" w:firstRow="0" w:lastRow="0" w:firstColumn="0" w:lastColumn="0" w:oddVBand="0" w:evenVBand="0" w:oddHBand="1" w:evenHBand="0" w:firstRowFirstColumn="0" w:firstRowLastColumn="0" w:lastRowFirstColumn="0" w:lastRowLastColumn="0"/>
            </w:pPr>
            <w:r>
              <w:t>Exit to 1</w:t>
            </w:r>
            <w:r w:rsidRPr="00675BBB">
              <w:rPr>
                <w:vertAlign w:val="superscript"/>
              </w:rPr>
              <w:t>st</w:t>
            </w:r>
            <w:r>
              <w:t xml:space="preserve"> Floor</w:t>
            </w:r>
          </w:p>
        </w:tc>
        <w:tc>
          <w:tcPr>
            <w:tcW w:w="3690" w:type="dxa"/>
          </w:tcPr>
          <w:p w14:paraId="76552F3C" w14:textId="7A2C604E" w:rsidR="00675BBB" w:rsidRDefault="00675BBB" w:rsidP="00675BBB">
            <w:pPr>
              <w:jc w:val="center"/>
              <w:cnfStyle w:val="000000100000" w:firstRow="0" w:lastRow="0" w:firstColumn="0" w:lastColumn="0" w:oddVBand="0" w:evenVBand="0" w:oddHBand="1" w:evenHBand="0" w:firstRowFirstColumn="0" w:firstRowLastColumn="0" w:lastRowFirstColumn="0" w:lastRowLastColumn="0"/>
            </w:pPr>
            <w:r>
              <w:t>--</w:t>
            </w:r>
          </w:p>
        </w:tc>
        <w:tc>
          <w:tcPr>
            <w:tcW w:w="990" w:type="dxa"/>
            <w:vAlign w:val="center"/>
          </w:tcPr>
          <w:p w14:paraId="136A0941" w14:textId="7683E06A" w:rsidR="00675BBB" w:rsidRDefault="00675BBB" w:rsidP="00F90AFD">
            <w:pPr>
              <w:jc w:val="center"/>
              <w:cnfStyle w:val="000000100000" w:firstRow="0" w:lastRow="0" w:firstColumn="0" w:lastColumn="0" w:oddVBand="0" w:evenVBand="0" w:oddHBand="1" w:evenHBand="0" w:firstRowFirstColumn="0" w:firstRowLastColumn="0" w:lastRowFirstColumn="0" w:lastRowLastColumn="0"/>
            </w:pPr>
            <w:r>
              <w:t>1:00</w:t>
            </w:r>
          </w:p>
        </w:tc>
        <w:tc>
          <w:tcPr>
            <w:tcW w:w="900" w:type="dxa"/>
            <w:vAlign w:val="center"/>
          </w:tcPr>
          <w:p w14:paraId="65F1C0F4" w14:textId="4E821456" w:rsidR="00675BBB" w:rsidRDefault="00675BBB" w:rsidP="00F90AFD">
            <w:pPr>
              <w:jc w:val="center"/>
              <w:cnfStyle w:val="000000100000" w:firstRow="0" w:lastRow="0" w:firstColumn="0" w:lastColumn="0" w:oddVBand="0" w:evenVBand="0" w:oddHBand="1" w:evenHBand="0" w:firstRowFirstColumn="0" w:firstRowLastColumn="0" w:lastRowFirstColumn="0" w:lastRowLastColumn="0"/>
            </w:pPr>
            <w:r>
              <w:t>No</w:t>
            </w:r>
          </w:p>
        </w:tc>
      </w:tr>
      <w:tr w:rsidR="00675BBB" w14:paraId="4F27F544" w14:textId="77777777" w:rsidTr="00675BBB">
        <w:tc>
          <w:tcPr>
            <w:cnfStyle w:val="001000000000" w:firstRow="0" w:lastRow="0" w:firstColumn="1" w:lastColumn="0" w:oddVBand="0" w:evenVBand="0" w:oddHBand="0" w:evenHBand="0" w:firstRowFirstColumn="0" w:firstRowLastColumn="0" w:lastRowFirstColumn="0" w:lastRowLastColumn="0"/>
            <w:tcW w:w="715" w:type="dxa"/>
          </w:tcPr>
          <w:p w14:paraId="7A026DE9" w14:textId="2CDE6035" w:rsidR="00675BBB" w:rsidRDefault="00675BBB" w:rsidP="00F90AFD">
            <w:pPr>
              <w:jc w:val="center"/>
            </w:pPr>
            <w:r>
              <w:t>4</w:t>
            </w:r>
          </w:p>
        </w:tc>
        <w:tc>
          <w:tcPr>
            <w:tcW w:w="3459" w:type="dxa"/>
          </w:tcPr>
          <w:p w14:paraId="4A3F760F" w14:textId="32C7222D" w:rsidR="00675BBB" w:rsidRDefault="00675BBB" w:rsidP="00F90AFD">
            <w:pPr>
              <w:cnfStyle w:val="000000000000" w:firstRow="0" w:lastRow="0" w:firstColumn="0" w:lastColumn="0" w:oddVBand="0" w:evenVBand="0" w:oddHBand="0" w:evenHBand="0" w:firstRowFirstColumn="0" w:firstRowLastColumn="0" w:lastRowFirstColumn="0" w:lastRowLastColumn="0"/>
            </w:pPr>
            <w:r>
              <w:t>Player Enters 1</w:t>
            </w:r>
            <w:r w:rsidRPr="00675BBB">
              <w:rPr>
                <w:vertAlign w:val="superscript"/>
              </w:rPr>
              <w:t>st</w:t>
            </w:r>
            <w:r>
              <w:t xml:space="preserve"> Floor</w:t>
            </w:r>
          </w:p>
        </w:tc>
        <w:tc>
          <w:tcPr>
            <w:tcW w:w="3690" w:type="dxa"/>
          </w:tcPr>
          <w:p w14:paraId="7FA1055F" w14:textId="5CCABBA1" w:rsidR="00675BBB" w:rsidRDefault="00401E96" w:rsidP="00675BBB">
            <w:pPr>
              <w:jc w:val="center"/>
              <w:cnfStyle w:val="000000000000" w:firstRow="0" w:lastRow="0" w:firstColumn="0" w:lastColumn="0" w:oddVBand="0" w:evenVBand="0" w:oddHBand="0" w:evenHBand="0" w:firstRowFirstColumn="0" w:firstRowLastColumn="0" w:lastRowFirstColumn="0" w:lastRowLastColumn="0"/>
            </w:pPr>
            <w:r>
              <w:t xml:space="preserve">Light and </w:t>
            </w:r>
            <w:r w:rsidR="00246DE6">
              <w:t>cover</w:t>
            </w:r>
            <w:r>
              <w:t xml:space="preserve"> draws player to side door</w:t>
            </w:r>
            <w:r w:rsidR="00892790">
              <w:t>, sees objective</w:t>
            </w:r>
            <w:r w:rsidR="0042111C">
              <w:t xml:space="preserve"> (</w:t>
            </w:r>
            <w:r w:rsidR="00FF54D3">
              <w:t>opening door to outside)</w:t>
            </w:r>
            <w:r w:rsidR="00D47821">
              <w:t xml:space="preserve">, as well as glowing wires leading away to </w:t>
            </w:r>
            <w:r w:rsidR="009D620C">
              <w:t xml:space="preserve">one </w:t>
            </w:r>
            <w:r w:rsidR="00D47821">
              <w:t>switches to open the door</w:t>
            </w:r>
          </w:p>
        </w:tc>
        <w:tc>
          <w:tcPr>
            <w:tcW w:w="990" w:type="dxa"/>
            <w:vAlign w:val="center"/>
          </w:tcPr>
          <w:p w14:paraId="4FB41B92" w14:textId="4DA68C6C" w:rsidR="00675BBB" w:rsidRDefault="00675BBB" w:rsidP="00F90AFD">
            <w:pPr>
              <w:jc w:val="center"/>
              <w:cnfStyle w:val="000000000000" w:firstRow="0" w:lastRow="0" w:firstColumn="0" w:lastColumn="0" w:oddVBand="0" w:evenVBand="0" w:oddHBand="0" w:evenHBand="0" w:firstRowFirstColumn="0" w:firstRowLastColumn="0" w:lastRowFirstColumn="0" w:lastRowLastColumn="0"/>
            </w:pPr>
            <w:r>
              <w:t>1:20</w:t>
            </w:r>
          </w:p>
        </w:tc>
        <w:tc>
          <w:tcPr>
            <w:tcW w:w="900" w:type="dxa"/>
            <w:vAlign w:val="center"/>
          </w:tcPr>
          <w:p w14:paraId="4B9285E8" w14:textId="7F5FA653" w:rsidR="00675BBB" w:rsidRDefault="00675BBB" w:rsidP="00F90AFD">
            <w:pPr>
              <w:jc w:val="center"/>
              <w:cnfStyle w:val="000000000000" w:firstRow="0" w:lastRow="0" w:firstColumn="0" w:lastColumn="0" w:oddVBand="0" w:evenVBand="0" w:oddHBand="0" w:evenHBand="0" w:firstRowFirstColumn="0" w:firstRowLastColumn="0" w:lastRowFirstColumn="0" w:lastRowLastColumn="0"/>
            </w:pPr>
            <w:r>
              <w:t>No</w:t>
            </w:r>
          </w:p>
        </w:tc>
      </w:tr>
      <w:tr w:rsidR="00675BBB" w14:paraId="4BD679AA" w14:textId="77777777" w:rsidTr="0067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86291F9" w14:textId="41459932" w:rsidR="00675BBB" w:rsidRDefault="00675BBB" w:rsidP="00F90AFD">
            <w:pPr>
              <w:jc w:val="center"/>
            </w:pPr>
            <w:r>
              <w:t>5</w:t>
            </w:r>
          </w:p>
        </w:tc>
        <w:tc>
          <w:tcPr>
            <w:tcW w:w="3459" w:type="dxa"/>
          </w:tcPr>
          <w:p w14:paraId="7886F57E" w14:textId="0FB76199" w:rsidR="00675BBB" w:rsidRDefault="00F85765" w:rsidP="00F90AFD">
            <w:pPr>
              <w:cnfStyle w:val="000000100000" w:firstRow="0" w:lastRow="0" w:firstColumn="0" w:lastColumn="0" w:oddVBand="0" w:evenVBand="0" w:oddHBand="1" w:evenHBand="0" w:firstRowFirstColumn="0" w:firstRowLastColumn="0" w:lastRowFirstColumn="0" w:lastRowLastColumn="0"/>
            </w:pPr>
            <w:r>
              <w:t>To Top Floor</w:t>
            </w:r>
          </w:p>
        </w:tc>
        <w:tc>
          <w:tcPr>
            <w:tcW w:w="3690" w:type="dxa"/>
          </w:tcPr>
          <w:p w14:paraId="6C84D33D" w14:textId="64444616" w:rsidR="00675BBB" w:rsidRDefault="00F85765" w:rsidP="00675BBB">
            <w:pPr>
              <w:jc w:val="center"/>
              <w:cnfStyle w:val="000000100000" w:firstRow="0" w:lastRow="0" w:firstColumn="0" w:lastColumn="0" w:oddVBand="0" w:evenVBand="0" w:oddHBand="1" w:evenHBand="0" w:firstRowFirstColumn="0" w:firstRowLastColumn="0" w:lastRowFirstColumn="0" w:lastRowLastColumn="0"/>
            </w:pPr>
            <w:r>
              <w:t>Wire leads player to large open room with ramp leading to second level</w:t>
            </w:r>
          </w:p>
        </w:tc>
        <w:tc>
          <w:tcPr>
            <w:tcW w:w="990" w:type="dxa"/>
            <w:vAlign w:val="center"/>
          </w:tcPr>
          <w:p w14:paraId="3EA8BDBA" w14:textId="11462F23" w:rsidR="00675BBB" w:rsidRDefault="00D47821" w:rsidP="00F90AFD">
            <w:pPr>
              <w:jc w:val="center"/>
              <w:cnfStyle w:val="000000100000" w:firstRow="0" w:lastRow="0" w:firstColumn="0" w:lastColumn="0" w:oddVBand="0" w:evenVBand="0" w:oddHBand="1" w:evenHBand="0" w:firstRowFirstColumn="0" w:firstRowLastColumn="0" w:lastRowFirstColumn="0" w:lastRowLastColumn="0"/>
            </w:pPr>
            <w:r>
              <w:t>2:00</w:t>
            </w:r>
          </w:p>
        </w:tc>
        <w:tc>
          <w:tcPr>
            <w:tcW w:w="900" w:type="dxa"/>
            <w:vAlign w:val="center"/>
          </w:tcPr>
          <w:p w14:paraId="6A835811" w14:textId="56465FC9" w:rsidR="00675BBB" w:rsidRDefault="00D47821" w:rsidP="00F90AFD">
            <w:pPr>
              <w:jc w:val="center"/>
              <w:cnfStyle w:val="000000100000" w:firstRow="0" w:lastRow="0" w:firstColumn="0" w:lastColumn="0" w:oddVBand="0" w:evenVBand="0" w:oddHBand="1" w:evenHBand="0" w:firstRowFirstColumn="0" w:firstRowLastColumn="0" w:lastRowFirstColumn="0" w:lastRowLastColumn="0"/>
            </w:pPr>
            <w:r>
              <w:t>No</w:t>
            </w:r>
          </w:p>
        </w:tc>
      </w:tr>
      <w:tr w:rsidR="00675BBB" w14:paraId="553710EF" w14:textId="77777777" w:rsidTr="00675BBB">
        <w:tc>
          <w:tcPr>
            <w:cnfStyle w:val="001000000000" w:firstRow="0" w:lastRow="0" w:firstColumn="1" w:lastColumn="0" w:oddVBand="0" w:evenVBand="0" w:oddHBand="0" w:evenHBand="0" w:firstRowFirstColumn="0" w:firstRowLastColumn="0" w:lastRowFirstColumn="0" w:lastRowLastColumn="0"/>
            <w:tcW w:w="715" w:type="dxa"/>
          </w:tcPr>
          <w:p w14:paraId="0F458C14" w14:textId="5D8F1E1B" w:rsidR="00675BBB" w:rsidRDefault="00675BBB" w:rsidP="00F90AFD">
            <w:pPr>
              <w:jc w:val="center"/>
            </w:pPr>
            <w:r>
              <w:t>6</w:t>
            </w:r>
          </w:p>
        </w:tc>
        <w:tc>
          <w:tcPr>
            <w:tcW w:w="3459" w:type="dxa"/>
          </w:tcPr>
          <w:p w14:paraId="7A1B8A51" w14:textId="35DF309B" w:rsidR="00675BBB" w:rsidRDefault="00F85765" w:rsidP="00F90AFD">
            <w:pPr>
              <w:cnfStyle w:val="000000000000" w:firstRow="0" w:lastRow="0" w:firstColumn="0" w:lastColumn="0" w:oddVBand="0" w:evenVBand="0" w:oddHBand="0" w:evenHBand="0" w:firstRowFirstColumn="0" w:firstRowLastColumn="0" w:lastRowFirstColumn="0" w:lastRowLastColumn="0"/>
            </w:pPr>
            <w:r>
              <w:t>At Top Floor</w:t>
            </w:r>
          </w:p>
        </w:tc>
        <w:tc>
          <w:tcPr>
            <w:tcW w:w="3690" w:type="dxa"/>
          </w:tcPr>
          <w:p w14:paraId="0D964854" w14:textId="5E0E2551" w:rsidR="00675BBB" w:rsidRDefault="00F85765" w:rsidP="00675BBB">
            <w:pPr>
              <w:jc w:val="center"/>
              <w:cnfStyle w:val="000000000000" w:firstRow="0" w:lastRow="0" w:firstColumn="0" w:lastColumn="0" w:oddVBand="0" w:evenVBand="0" w:oddHBand="0" w:evenHBand="0" w:firstRowFirstColumn="0" w:firstRowLastColumn="0" w:lastRowFirstColumn="0" w:lastRowLastColumn="0"/>
            </w:pPr>
            <w:r>
              <w:t>---</w:t>
            </w:r>
          </w:p>
        </w:tc>
        <w:tc>
          <w:tcPr>
            <w:tcW w:w="990" w:type="dxa"/>
            <w:vAlign w:val="center"/>
          </w:tcPr>
          <w:p w14:paraId="59617E94" w14:textId="6DCCF39A" w:rsidR="00675BBB" w:rsidRDefault="00F85765" w:rsidP="00F90AFD">
            <w:pPr>
              <w:jc w:val="center"/>
              <w:cnfStyle w:val="000000000000" w:firstRow="0" w:lastRow="0" w:firstColumn="0" w:lastColumn="0" w:oddVBand="0" w:evenVBand="0" w:oddHBand="0" w:evenHBand="0" w:firstRowFirstColumn="0" w:firstRowLastColumn="0" w:lastRowFirstColumn="0" w:lastRowLastColumn="0"/>
            </w:pPr>
            <w:r>
              <w:t>2:10</w:t>
            </w:r>
          </w:p>
        </w:tc>
        <w:tc>
          <w:tcPr>
            <w:tcW w:w="900" w:type="dxa"/>
            <w:vAlign w:val="center"/>
          </w:tcPr>
          <w:p w14:paraId="0C41D939" w14:textId="05E88AE3" w:rsidR="00675BBB" w:rsidRDefault="00F85765" w:rsidP="00F90AFD">
            <w:pPr>
              <w:jc w:val="center"/>
              <w:cnfStyle w:val="000000000000" w:firstRow="0" w:lastRow="0" w:firstColumn="0" w:lastColumn="0" w:oddVBand="0" w:evenVBand="0" w:oddHBand="0" w:evenHBand="0" w:firstRowFirstColumn="0" w:firstRowLastColumn="0" w:lastRowFirstColumn="0" w:lastRowLastColumn="0"/>
            </w:pPr>
            <w:r>
              <w:t>No</w:t>
            </w:r>
          </w:p>
        </w:tc>
      </w:tr>
      <w:tr w:rsidR="00675BBB" w14:paraId="7B56B88D" w14:textId="77777777" w:rsidTr="0067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9852043" w14:textId="3260A23F" w:rsidR="00675BBB" w:rsidRDefault="00675BBB" w:rsidP="00F90AFD">
            <w:pPr>
              <w:jc w:val="center"/>
            </w:pPr>
            <w:r>
              <w:t>7</w:t>
            </w:r>
          </w:p>
        </w:tc>
        <w:tc>
          <w:tcPr>
            <w:tcW w:w="3459" w:type="dxa"/>
          </w:tcPr>
          <w:p w14:paraId="53335C77" w14:textId="0C83563A" w:rsidR="00675BBB" w:rsidRDefault="00F85765" w:rsidP="00F90AFD">
            <w:pPr>
              <w:cnfStyle w:val="000000100000" w:firstRow="0" w:lastRow="0" w:firstColumn="0" w:lastColumn="0" w:oddVBand="0" w:evenVBand="0" w:oddHBand="1" w:evenHBand="0" w:firstRowFirstColumn="0" w:firstRowLastColumn="0" w:lastRowFirstColumn="0" w:lastRowLastColumn="0"/>
            </w:pPr>
            <w:r>
              <w:t xml:space="preserve">Flip Switch </w:t>
            </w:r>
            <w:r w:rsidR="008F76CB">
              <w:t>for</w:t>
            </w:r>
            <w:r>
              <w:t xml:space="preserve"> Door</w:t>
            </w:r>
          </w:p>
        </w:tc>
        <w:tc>
          <w:tcPr>
            <w:tcW w:w="3690" w:type="dxa"/>
          </w:tcPr>
          <w:p w14:paraId="746F2EEC" w14:textId="5941FAE8" w:rsidR="00675BBB" w:rsidRDefault="00F85765" w:rsidP="00675BBB">
            <w:pPr>
              <w:jc w:val="center"/>
              <w:cnfStyle w:val="000000100000" w:firstRow="0" w:lastRow="0" w:firstColumn="0" w:lastColumn="0" w:oddVBand="0" w:evenVBand="0" w:oddHBand="1" w:evenHBand="0" w:firstRowFirstColumn="0" w:firstRowLastColumn="0" w:lastRowFirstColumn="0" w:lastRowLastColumn="0"/>
            </w:pPr>
            <w:r>
              <w:t>Find Terminal at end of wire. Interact to open door</w:t>
            </w:r>
          </w:p>
        </w:tc>
        <w:tc>
          <w:tcPr>
            <w:tcW w:w="990" w:type="dxa"/>
            <w:vAlign w:val="center"/>
          </w:tcPr>
          <w:p w14:paraId="686810F0" w14:textId="2499D4E2" w:rsidR="00675BBB" w:rsidRDefault="00F85765" w:rsidP="00F90AFD">
            <w:pPr>
              <w:jc w:val="center"/>
              <w:cnfStyle w:val="000000100000" w:firstRow="0" w:lastRow="0" w:firstColumn="0" w:lastColumn="0" w:oddVBand="0" w:evenVBand="0" w:oddHBand="1" w:evenHBand="0" w:firstRowFirstColumn="0" w:firstRowLastColumn="0" w:lastRowFirstColumn="0" w:lastRowLastColumn="0"/>
            </w:pPr>
            <w:r>
              <w:t>2:45</w:t>
            </w:r>
          </w:p>
        </w:tc>
        <w:tc>
          <w:tcPr>
            <w:tcW w:w="900" w:type="dxa"/>
            <w:vAlign w:val="center"/>
          </w:tcPr>
          <w:p w14:paraId="7B5EB51B" w14:textId="1D56FBE1" w:rsidR="00675BBB" w:rsidRDefault="00F85765" w:rsidP="00F90AFD">
            <w:pPr>
              <w:jc w:val="center"/>
              <w:cnfStyle w:val="000000100000" w:firstRow="0" w:lastRow="0" w:firstColumn="0" w:lastColumn="0" w:oddVBand="0" w:evenVBand="0" w:oddHBand="1" w:evenHBand="0" w:firstRowFirstColumn="0" w:firstRowLastColumn="0" w:lastRowFirstColumn="0" w:lastRowLastColumn="0"/>
            </w:pPr>
            <w:r>
              <w:t>No</w:t>
            </w:r>
          </w:p>
        </w:tc>
      </w:tr>
      <w:tr w:rsidR="00675BBB" w14:paraId="58A8D8F0" w14:textId="77777777" w:rsidTr="00675BBB">
        <w:tc>
          <w:tcPr>
            <w:cnfStyle w:val="001000000000" w:firstRow="0" w:lastRow="0" w:firstColumn="1" w:lastColumn="0" w:oddVBand="0" w:evenVBand="0" w:oddHBand="0" w:evenHBand="0" w:firstRowFirstColumn="0" w:firstRowLastColumn="0" w:lastRowFirstColumn="0" w:lastRowLastColumn="0"/>
            <w:tcW w:w="715" w:type="dxa"/>
          </w:tcPr>
          <w:p w14:paraId="215AB7F7" w14:textId="3DEA9664" w:rsidR="00675BBB" w:rsidRDefault="00675BBB" w:rsidP="00F90AFD">
            <w:pPr>
              <w:jc w:val="center"/>
            </w:pPr>
            <w:r>
              <w:t>8</w:t>
            </w:r>
          </w:p>
        </w:tc>
        <w:tc>
          <w:tcPr>
            <w:tcW w:w="3459" w:type="dxa"/>
          </w:tcPr>
          <w:p w14:paraId="3050440A" w14:textId="14C7FFDC" w:rsidR="00675BBB" w:rsidRDefault="00F85765" w:rsidP="00F90AFD">
            <w:pPr>
              <w:cnfStyle w:val="000000000000" w:firstRow="0" w:lastRow="0" w:firstColumn="0" w:lastColumn="0" w:oddVBand="0" w:evenVBand="0" w:oddHBand="0" w:evenHBand="0" w:firstRowFirstColumn="0" w:firstRowLastColumn="0" w:lastRowFirstColumn="0" w:lastRowLastColumn="0"/>
            </w:pPr>
            <w:r>
              <w:t>Player Drops to Ground Floor</w:t>
            </w:r>
          </w:p>
        </w:tc>
        <w:tc>
          <w:tcPr>
            <w:tcW w:w="3690" w:type="dxa"/>
          </w:tcPr>
          <w:p w14:paraId="124F0E26" w14:textId="1E581176" w:rsidR="00675BBB" w:rsidRDefault="008F76CB" w:rsidP="00675BBB">
            <w:pPr>
              <w:jc w:val="center"/>
              <w:cnfStyle w:val="000000000000" w:firstRow="0" w:lastRow="0" w:firstColumn="0" w:lastColumn="0" w:oddVBand="0" w:evenVBand="0" w:oddHBand="0" w:evenHBand="0" w:firstRowFirstColumn="0" w:firstRowLastColumn="0" w:lastRowFirstColumn="0" w:lastRowLastColumn="0"/>
            </w:pPr>
            <w:r>
              <w:t>---</w:t>
            </w:r>
          </w:p>
        </w:tc>
        <w:tc>
          <w:tcPr>
            <w:tcW w:w="990" w:type="dxa"/>
            <w:vAlign w:val="center"/>
          </w:tcPr>
          <w:p w14:paraId="7DDE8B76" w14:textId="5B1AF747" w:rsidR="00675BBB" w:rsidRDefault="008F76CB" w:rsidP="00F90AFD">
            <w:pPr>
              <w:jc w:val="center"/>
              <w:cnfStyle w:val="000000000000" w:firstRow="0" w:lastRow="0" w:firstColumn="0" w:lastColumn="0" w:oddVBand="0" w:evenVBand="0" w:oddHBand="0" w:evenHBand="0" w:firstRowFirstColumn="0" w:firstRowLastColumn="0" w:lastRowFirstColumn="0" w:lastRowLastColumn="0"/>
            </w:pPr>
            <w:r>
              <w:t>3:00</w:t>
            </w:r>
          </w:p>
        </w:tc>
        <w:tc>
          <w:tcPr>
            <w:tcW w:w="900" w:type="dxa"/>
            <w:vAlign w:val="center"/>
          </w:tcPr>
          <w:p w14:paraId="5D992EE4" w14:textId="0992E914" w:rsidR="00675BBB" w:rsidRDefault="008F76CB" w:rsidP="00F90AFD">
            <w:pPr>
              <w:jc w:val="center"/>
              <w:cnfStyle w:val="000000000000" w:firstRow="0" w:lastRow="0" w:firstColumn="0" w:lastColumn="0" w:oddVBand="0" w:evenVBand="0" w:oddHBand="0" w:evenHBand="0" w:firstRowFirstColumn="0" w:firstRowLastColumn="0" w:lastRowFirstColumn="0" w:lastRowLastColumn="0"/>
            </w:pPr>
            <w:r>
              <w:t>No</w:t>
            </w:r>
          </w:p>
        </w:tc>
      </w:tr>
      <w:tr w:rsidR="000E2E9F" w14:paraId="5EE62A18" w14:textId="77777777" w:rsidTr="0067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DDE1D24" w14:textId="60BC5310" w:rsidR="000E2E9F" w:rsidRDefault="008F76CB" w:rsidP="00F90AFD">
            <w:pPr>
              <w:jc w:val="center"/>
            </w:pPr>
            <w:r>
              <w:t>9</w:t>
            </w:r>
          </w:p>
        </w:tc>
        <w:tc>
          <w:tcPr>
            <w:tcW w:w="3459" w:type="dxa"/>
          </w:tcPr>
          <w:p w14:paraId="4D10E0B8" w14:textId="69B9E939" w:rsidR="000E2E9F" w:rsidRDefault="008F76CB" w:rsidP="00F90AFD">
            <w:pPr>
              <w:cnfStyle w:val="000000100000" w:firstRow="0" w:lastRow="0" w:firstColumn="0" w:lastColumn="0" w:oddVBand="0" w:evenVBand="0" w:oddHBand="1" w:evenHBand="0" w:firstRowFirstColumn="0" w:firstRowLastColumn="0" w:lastRowFirstColumn="0" w:lastRowLastColumn="0"/>
            </w:pPr>
            <w:r>
              <w:t>Enter Side Area Through Door</w:t>
            </w:r>
          </w:p>
        </w:tc>
        <w:tc>
          <w:tcPr>
            <w:tcW w:w="3690" w:type="dxa"/>
          </w:tcPr>
          <w:p w14:paraId="1B89C963" w14:textId="45C4DA06" w:rsidR="000E2E9F" w:rsidRDefault="008F76CB" w:rsidP="00675BBB">
            <w:pPr>
              <w:jc w:val="center"/>
              <w:cnfStyle w:val="000000100000" w:firstRow="0" w:lastRow="0" w:firstColumn="0" w:lastColumn="0" w:oddVBand="0" w:evenVBand="0" w:oddHBand="1" w:evenHBand="0" w:firstRowFirstColumn="0" w:firstRowLastColumn="0" w:lastRowFirstColumn="0" w:lastRowLastColumn="0"/>
            </w:pPr>
            <w:r>
              <w:t>---</w:t>
            </w:r>
          </w:p>
        </w:tc>
        <w:tc>
          <w:tcPr>
            <w:tcW w:w="990" w:type="dxa"/>
            <w:vAlign w:val="center"/>
          </w:tcPr>
          <w:p w14:paraId="0FFFACF1" w14:textId="7CFF6D90" w:rsidR="000E2E9F" w:rsidRDefault="008F76CB" w:rsidP="00F90AFD">
            <w:pPr>
              <w:jc w:val="center"/>
              <w:cnfStyle w:val="000000100000" w:firstRow="0" w:lastRow="0" w:firstColumn="0" w:lastColumn="0" w:oddVBand="0" w:evenVBand="0" w:oddHBand="1" w:evenHBand="0" w:firstRowFirstColumn="0" w:firstRowLastColumn="0" w:lastRowFirstColumn="0" w:lastRowLastColumn="0"/>
            </w:pPr>
            <w:r>
              <w:t>3:20</w:t>
            </w:r>
          </w:p>
        </w:tc>
        <w:tc>
          <w:tcPr>
            <w:tcW w:w="900" w:type="dxa"/>
            <w:vAlign w:val="center"/>
          </w:tcPr>
          <w:p w14:paraId="5E9A4216" w14:textId="5109D77B" w:rsidR="000E2E9F" w:rsidRDefault="008F76CB" w:rsidP="00F90AFD">
            <w:pPr>
              <w:jc w:val="center"/>
              <w:cnfStyle w:val="000000100000" w:firstRow="0" w:lastRow="0" w:firstColumn="0" w:lastColumn="0" w:oddVBand="0" w:evenVBand="0" w:oddHBand="1" w:evenHBand="0" w:firstRowFirstColumn="0" w:firstRowLastColumn="0" w:lastRowFirstColumn="0" w:lastRowLastColumn="0"/>
            </w:pPr>
            <w:r>
              <w:t>No</w:t>
            </w:r>
          </w:p>
        </w:tc>
      </w:tr>
      <w:tr w:rsidR="000E2E9F" w14:paraId="31D39E3F" w14:textId="77777777" w:rsidTr="00675BBB">
        <w:tc>
          <w:tcPr>
            <w:cnfStyle w:val="001000000000" w:firstRow="0" w:lastRow="0" w:firstColumn="1" w:lastColumn="0" w:oddVBand="0" w:evenVBand="0" w:oddHBand="0" w:evenHBand="0" w:firstRowFirstColumn="0" w:firstRowLastColumn="0" w:lastRowFirstColumn="0" w:lastRowLastColumn="0"/>
            <w:tcW w:w="715" w:type="dxa"/>
          </w:tcPr>
          <w:p w14:paraId="4597E2EC" w14:textId="761C1574" w:rsidR="000E2E9F" w:rsidRDefault="008F76CB" w:rsidP="00F90AFD">
            <w:pPr>
              <w:jc w:val="center"/>
            </w:pPr>
            <w:r>
              <w:t>10</w:t>
            </w:r>
          </w:p>
        </w:tc>
        <w:tc>
          <w:tcPr>
            <w:tcW w:w="3459" w:type="dxa"/>
          </w:tcPr>
          <w:p w14:paraId="6EE93E9D" w14:textId="64320E25" w:rsidR="000E2E9F" w:rsidRDefault="008F76CB" w:rsidP="00F90AFD">
            <w:pPr>
              <w:cnfStyle w:val="000000000000" w:firstRow="0" w:lastRow="0" w:firstColumn="0" w:lastColumn="0" w:oddVBand="0" w:evenVBand="0" w:oddHBand="0" w:evenHBand="0" w:firstRowFirstColumn="0" w:firstRowLastColumn="0" w:lastRowFirstColumn="0" w:lastRowLastColumn="0"/>
            </w:pPr>
            <w:r>
              <w:t>Find Laser Gatling</w:t>
            </w:r>
          </w:p>
        </w:tc>
        <w:tc>
          <w:tcPr>
            <w:tcW w:w="3690" w:type="dxa"/>
          </w:tcPr>
          <w:p w14:paraId="051406CC" w14:textId="447380C5" w:rsidR="000E2E9F" w:rsidRDefault="00FC751D" w:rsidP="00675BBB">
            <w:pPr>
              <w:jc w:val="center"/>
              <w:cnfStyle w:val="000000000000" w:firstRow="0" w:lastRow="0" w:firstColumn="0" w:lastColumn="0" w:oddVBand="0" w:evenVBand="0" w:oddHBand="0" w:evenHBand="0" w:firstRowFirstColumn="0" w:firstRowLastColumn="0" w:lastRowFirstColumn="0" w:lastRowLastColumn="0"/>
            </w:pPr>
            <w:r>
              <w:t>Player picks up Laser Gatling dropped by final enemy</w:t>
            </w:r>
          </w:p>
        </w:tc>
        <w:tc>
          <w:tcPr>
            <w:tcW w:w="990" w:type="dxa"/>
            <w:vAlign w:val="center"/>
          </w:tcPr>
          <w:p w14:paraId="6C557A07" w14:textId="76F13BB0" w:rsidR="000E2E9F" w:rsidRDefault="00FC751D" w:rsidP="00F90AFD">
            <w:pPr>
              <w:jc w:val="center"/>
              <w:cnfStyle w:val="000000000000" w:firstRow="0" w:lastRow="0" w:firstColumn="0" w:lastColumn="0" w:oddVBand="0" w:evenVBand="0" w:oddHBand="0" w:evenHBand="0" w:firstRowFirstColumn="0" w:firstRowLastColumn="0" w:lastRowFirstColumn="0" w:lastRowLastColumn="0"/>
            </w:pPr>
            <w:r>
              <w:t>4:30</w:t>
            </w:r>
          </w:p>
        </w:tc>
        <w:tc>
          <w:tcPr>
            <w:tcW w:w="900" w:type="dxa"/>
            <w:vAlign w:val="center"/>
          </w:tcPr>
          <w:p w14:paraId="2637480B" w14:textId="2DBD25F7" w:rsidR="000E2E9F" w:rsidRDefault="00FC751D" w:rsidP="00F90AFD">
            <w:pPr>
              <w:jc w:val="center"/>
              <w:cnfStyle w:val="000000000000" w:firstRow="0" w:lastRow="0" w:firstColumn="0" w:lastColumn="0" w:oddVBand="0" w:evenVBand="0" w:oddHBand="0" w:evenHBand="0" w:firstRowFirstColumn="0" w:firstRowLastColumn="0" w:lastRowFirstColumn="0" w:lastRowLastColumn="0"/>
            </w:pPr>
            <w:r>
              <w:t>Yes</w:t>
            </w:r>
          </w:p>
        </w:tc>
      </w:tr>
      <w:tr w:rsidR="000E2E9F" w14:paraId="6BB5B86D" w14:textId="77777777" w:rsidTr="0067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5B9D58C" w14:textId="133BACA7" w:rsidR="000E2E9F" w:rsidRDefault="00FC751D" w:rsidP="00F90AFD">
            <w:pPr>
              <w:jc w:val="center"/>
            </w:pPr>
            <w:r>
              <w:t>11</w:t>
            </w:r>
          </w:p>
        </w:tc>
        <w:tc>
          <w:tcPr>
            <w:tcW w:w="3459" w:type="dxa"/>
          </w:tcPr>
          <w:p w14:paraId="354229A3" w14:textId="0441621A" w:rsidR="000E2E9F" w:rsidRDefault="00FC751D" w:rsidP="00F90AFD">
            <w:pPr>
              <w:cnfStyle w:val="000000100000" w:firstRow="0" w:lastRow="0" w:firstColumn="0" w:lastColumn="0" w:oddVBand="0" w:evenVBand="0" w:oddHBand="1" w:evenHBand="0" w:firstRowFirstColumn="0" w:firstRowLastColumn="0" w:lastRowFirstColumn="0" w:lastRowLastColumn="0"/>
            </w:pPr>
            <w:r>
              <w:t>Exit to Scene 2</w:t>
            </w:r>
          </w:p>
        </w:tc>
        <w:tc>
          <w:tcPr>
            <w:tcW w:w="3690" w:type="dxa"/>
          </w:tcPr>
          <w:p w14:paraId="46441A85" w14:textId="113FC6B1" w:rsidR="000E2E9F" w:rsidRDefault="00FC751D" w:rsidP="00675BBB">
            <w:pPr>
              <w:jc w:val="center"/>
              <w:cnfStyle w:val="000000100000" w:firstRow="0" w:lastRow="0" w:firstColumn="0" w:lastColumn="0" w:oddVBand="0" w:evenVBand="0" w:oddHBand="1" w:evenHBand="0" w:firstRowFirstColumn="0" w:firstRowLastColumn="0" w:lastRowFirstColumn="0" w:lastRowLastColumn="0"/>
            </w:pPr>
            <w:r>
              <w:t>---</w:t>
            </w:r>
          </w:p>
        </w:tc>
        <w:tc>
          <w:tcPr>
            <w:tcW w:w="990" w:type="dxa"/>
            <w:vAlign w:val="center"/>
          </w:tcPr>
          <w:p w14:paraId="3DBA4505" w14:textId="4FE27ECE" w:rsidR="000E2E9F" w:rsidRDefault="00FC751D" w:rsidP="00F90AFD">
            <w:pPr>
              <w:jc w:val="center"/>
              <w:cnfStyle w:val="000000100000" w:firstRow="0" w:lastRow="0" w:firstColumn="0" w:lastColumn="0" w:oddVBand="0" w:evenVBand="0" w:oddHBand="1" w:evenHBand="0" w:firstRowFirstColumn="0" w:firstRowLastColumn="0" w:lastRowFirstColumn="0" w:lastRowLastColumn="0"/>
            </w:pPr>
            <w:r>
              <w:t>4:45</w:t>
            </w:r>
          </w:p>
        </w:tc>
        <w:tc>
          <w:tcPr>
            <w:tcW w:w="900" w:type="dxa"/>
            <w:vAlign w:val="center"/>
          </w:tcPr>
          <w:p w14:paraId="2DF6AF74" w14:textId="0B16957F" w:rsidR="000E2E9F" w:rsidRDefault="00FC751D" w:rsidP="00F90AFD">
            <w:pPr>
              <w:jc w:val="center"/>
              <w:cnfStyle w:val="000000100000" w:firstRow="0" w:lastRow="0" w:firstColumn="0" w:lastColumn="0" w:oddVBand="0" w:evenVBand="0" w:oddHBand="1" w:evenHBand="0" w:firstRowFirstColumn="0" w:firstRowLastColumn="0" w:lastRowFirstColumn="0" w:lastRowLastColumn="0"/>
            </w:pPr>
            <w:r>
              <w:t>No</w:t>
            </w:r>
          </w:p>
        </w:tc>
      </w:tr>
      <w:bookmarkEnd w:id="11"/>
    </w:tbl>
    <w:p w14:paraId="0C0F4DC8" w14:textId="4340FF0A" w:rsidR="00407978" w:rsidRPr="00407978" w:rsidRDefault="00407978" w:rsidP="00407978">
      <w:pPr>
        <w:pStyle w:val="Caption"/>
        <w:jc w:val="center"/>
      </w:pPr>
    </w:p>
    <w:p w14:paraId="4DDE8DC3" w14:textId="228DDB80" w:rsidR="007D2038" w:rsidRDefault="00F90AFD" w:rsidP="000E2E9F">
      <w:pPr>
        <w:pStyle w:val="Caption"/>
        <w:keepNext/>
        <w:jc w:val="center"/>
      </w:pPr>
      <w:r>
        <w:t xml:space="preserve">Table </w:t>
      </w:r>
      <w:fldSimple w:instr=" SEQ Table \* ARABIC ">
        <w:r w:rsidR="00F21D80">
          <w:rPr>
            <w:noProof/>
          </w:rPr>
          <w:t>5</w:t>
        </w:r>
      </w:fldSimple>
      <w:r>
        <w:t xml:space="preserve">: Scene 1 </w:t>
      </w:r>
      <w:r w:rsidR="00675BBB">
        <w:t xml:space="preserve">Progression </w:t>
      </w:r>
      <w:r>
        <w:t>Summary</w:t>
      </w:r>
    </w:p>
    <w:tbl>
      <w:tblPr>
        <w:tblStyle w:val="GridTable4-Accent1"/>
        <w:tblpPr w:leftFromText="180" w:rightFromText="180" w:vertAnchor="text" w:horzAnchor="margin" w:tblpXSpec="center" w:tblpY="301"/>
        <w:tblW w:w="10834" w:type="dxa"/>
        <w:tblLayout w:type="fixed"/>
        <w:tblLook w:val="04A0" w:firstRow="1" w:lastRow="0" w:firstColumn="1" w:lastColumn="0" w:noHBand="0" w:noVBand="1"/>
      </w:tblPr>
      <w:tblGrid>
        <w:gridCol w:w="715"/>
        <w:gridCol w:w="1800"/>
        <w:gridCol w:w="2700"/>
        <w:gridCol w:w="3510"/>
        <w:gridCol w:w="1080"/>
        <w:gridCol w:w="1029"/>
      </w:tblGrid>
      <w:tr w:rsidR="00675BBB" w14:paraId="62F982BE" w14:textId="77777777" w:rsidTr="00D51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6BD8F22F" w14:textId="77777777" w:rsidR="00675BBB" w:rsidRDefault="00675BBB" w:rsidP="00675BBB">
            <w:pPr>
              <w:jc w:val="center"/>
            </w:pPr>
            <w:r>
              <w:rPr>
                <w:b w:val="0"/>
                <w:bCs w:val="0"/>
              </w:rPr>
              <w:br w:type="page"/>
            </w:r>
            <w:r>
              <w:br w:type="page"/>
              <w:t>Map Label</w:t>
            </w:r>
          </w:p>
        </w:tc>
        <w:tc>
          <w:tcPr>
            <w:tcW w:w="1800" w:type="dxa"/>
            <w:vAlign w:val="bottom"/>
          </w:tcPr>
          <w:p w14:paraId="7CCFDC19" w14:textId="736246DD" w:rsidR="00675BBB" w:rsidRDefault="00675BBB" w:rsidP="00675BBB">
            <w:pPr>
              <w:jc w:val="center"/>
              <w:cnfStyle w:val="100000000000" w:firstRow="1" w:lastRow="0" w:firstColumn="0" w:lastColumn="0" w:oddVBand="0" w:evenVBand="0" w:oddHBand="0" w:evenHBand="0" w:firstRowFirstColumn="0" w:firstRowLastColumn="0" w:lastRowFirstColumn="0" w:lastRowLastColumn="0"/>
            </w:pPr>
            <w:r>
              <w:t>Encounter Name</w:t>
            </w:r>
          </w:p>
        </w:tc>
        <w:tc>
          <w:tcPr>
            <w:tcW w:w="2700" w:type="dxa"/>
            <w:vAlign w:val="bottom"/>
          </w:tcPr>
          <w:p w14:paraId="4D3BA1FE" w14:textId="746908A7" w:rsidR="00675BBB" w:rsidRDefault="00675BBB" w:rsidP="00675BBB">
            <w:pPr>
              <w:jc w:val="center"/>
              <w:cnfStyle w:val="100000000000" w:firstRow="1" w:lastRow="0" w:firstColumn="0" w:lastColumn="0" w:oddVBand="0" w:evenVBand="0" w:oddHBand="0" w:evenHBand="0" w:firstRowFirstColumn="0" w:firstRowLastColumn="0" w:lastRowFirstColumn="0" w:lastRowLastColumn="0"/>
            </w:pPr>
            <w:r>
              <w:t>Encounter Type</w:t>
            </w:r>
          </w:p>
        </w:tc>
        <w:tc>
          <w:tcPr>
            <w:tcW w:w="3510" w:type="dxa"/>
            <w:vAlign w:val="bottom"/>
          </w:tcPr>
          <w:p w14:paraId="03C2714F" w14:textId="07899DA1" w:rsidR="00675BBB" w:rsidRDefault="00675BBB" w:rsidP="00675BBB">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5581839E" w14:textId="1829E6C4" w:rsidR="00675BBB" w:rsidRDefault="00675BBB" w:rsidP="00675BBB">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1029" w:type="dxa"/>
            <w:vAlign w:val="bottom"/>
          </w:tcPr>
          <w:p w14:paraId="64A32CC6" w14:textId="1A869B49" w:rsidR="00675BBB" w:rsidRDefault="00675BBB" w:rsidP="00675BBB">
            <w:pPr>
              <w:jc w:val="center"/>
              <w:cnfStyle w:val="100000000000" w:firstRow="1" w:lastRow="0" w:firstColumn="0" w:lastColumn="0" w:oddVBand="0" w:evenVBand="0" w:oddHBand="0" w:evenHBand="0" w:firstRowFirstColumn="0" w:firstRowLastColumn="0" w:lastRowFirstColumn="0" w:lastRowLastColumn="0"/>
            </w:pPr>
            <w:r>
              <w:t>Approx. Time</w:t>
            </w:r>
          </w:p>
        </w:tc>
      </w:tr>
      <w:tr w:rsidR="00675BBB" w14:paraId="36BF6591" w14:textId="77777777" w:rsidTr="00D5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919928F" w14:textId="3B86C6A2" w:rsidR="00675BBB" w:rsidRDefault="00675BBB" w:rsidP="00675BBB">
            <w:pPr>
              <w:jc w:val="center"/>
            </w:pPr>
            <w:r>
              <w:t>A</w:t>
            </w:r>
          </w:p>
        </w:tc>
        <w:tc>
          <w:tcPr>
            <w:tcW w:w="1800" w:type="dxa"/>
          </w:tcPr>
          <w:p w14:paraId="05184222" w14:textId="336D6813" w:rsidR="00675BBB" w:rsidRDefault="00675BBB" w:rsidP="00675BBB">
            <w:pPr>
              <w:cnfStyle w:val="000000100000" w:firstRow="0" w:lastRow="0" w:firstColumn="0" w:lastColumn="0" w:oddVBand="0" w:evenVBand="0" w:oddHBand="1" w:evenHBand="0" w:firstRowFirstColumn="0" w:firstRowLastColumn="0" w:lastRowFirstColumn="0" w:lastRowLastColumn="0"/>
            </w:pPr>
            <w:r>
              <w:t>Initial Hallway</w:t>
            </w:r>
          </w:p>
        </w:tc>
        <w:tc>
          <w:tcPr>
            <w:tcW w:w="2700" w:type="dxa"/>
          </w:tcPr>
          <w:p w14:paraId="0EADBF16" w14:textId="395AFEB5" w:rsidR="00675BBB" w:rsidRDefault="00675BBB" w:rsidP="00675BBB">
            <w:pPr>
              <w:cnfStyle w:val="000000100000" w:firstRow="0" w:lastRow="0" w:firstColumn="0" w:lastColumn="0" w:oddVBand="0" w:evenVBand="0" w:oddHBand="1" w:evenHBand="0" w:firstRowFirstColumn="0" w:firstRowLastColumn="0" w:lastRowFirstColumn="0" w:lastRowLastColumn="0"/>
            </w:pPr>
            <w:r>
              <w:t>Choke Point / Flanking Route</w:t>
            </w:r>
          </w:p>
        </w:tc>
        <w:tc>
          <w:tcPr>
            <w:tcW w:w="3510" w:type="dxa"/>
          </w:tcPr>
          <w:p w14:paraId="3A887354" w14:textId="36B66CDC" w:rsidR="00675BBB" w:rsidRDefault="00675BBB" w:rsidP="00675BBB">
            <w:pPr>
              <w:jc w:val="center"/>
              <w:cnfStyle w:val="000000100000" w:firstRow="0" w:lastRow="0" w:firstColumn="0" w:lastColumn="0" w:oddVBand="0" w:evenVBand="0" w:oddHBand="1" w:evenHBand="0" w:firstRowFirstColumn="0" w:firstRowLastColumn="0" w:lastRowFirstColumn="0" w:lastRowLastColumn="0"/>
            </w:pPr>
            <w:r>
              <w:t>Enemies at end of hall can be overcome by flanking through side rooms</w:t>
            </w:r>
          </w:p>
        </w:tc>
        <w:tc>
          <w:tcPr>
            <w:tcW w:w="1080" w:type="dxa"/>
            <w:vAlign w:val="center"/>
          </w:tcPr>
          <w:p w14:paraId="1FBD2A2B" w14:textId="5344B0C3" w:rsidR="00675BBB" w:rsidRDefault="00675BBB" w:rsidP="00675BBB">
            <w:pPr>
              <w:jc w:val="center"/>
              <w:cnfStyle w:val="000000100000" w:firstRow="0" w:lastRow="0" w:firstColumn="0" w:lastColumn="0" w:oddVBand="0" w:evenVBand="0" w:oddHBand="1" w:evenHBand="0" w:firstRowFirstColumn="0" w:firstRowLastColumn="0" w:lastRowFirstColumn="0" w:lastRowLastColumn="0"/>
            </w:pPr>
            <w:r>
              <w:t>3</w:t>
            </w:r>
          </w:p>
        </w:tc>
        <w:tc>
          <w:tcPr>
            <w:tcW w:w="1029" w:type="dxa"/>
            <w:vAlign w:val="center"/>
          </w:tcPr>
          <w:p w14:paraId="3707867E" w14:textId="7C92437F" w:rsidR="00675BBB" w:rsidRDefault="00675BBB" w:rsidP="00675BBB">
            <w:pPr>
              <w:jc w:val="center"/>
              <w:cnfStyle w:val="000000100000" w:firstRow="0" w:lastRow="0" w:firstColumn="0" w:lastColumn="0" w:oddVBand="0" w:evenVBand="0" w:oddHBand="1" w:evenHBand="0" w:firstRowFirstColumn="0" w:firstRowLastColumn="0" w:lastRowFirstColumn="0" w:lastRowLastColumn="0"/>
            </w:pPr>
            <w:r>
              <w:t>0:</w:t>
            </w:r>
            <w:r w:rsidR="00FC751D">
              <w:t>45</w:t>
            </w:r>
          </w:p>
        </w:tc>
      </w:tr>
      <w:tr w:rsidR="00675BBB" w14:paraId="076CD084" w14:textId="77777777" w:rsidTr="00D515F7">
        <w:tc>
          <w:tcPr>
            <w:cnfStyle w:val="001000000000" w:firstRow="0" w:lastRow="0" w:firstColumn="1" w:lastColumn="0" w:oddVBand="0" w:evenVBand="0" w:oddHBand="0" w:evenHBand="0" w:firstRowFirstColumn="0" w:firstRowLastColumn="0" w:lastRowFirstColumn="0" w:lastRowLastColumn="0"/>
            <w:tcW w:w="715" w:type="dxa"/>
          </w:tcPr>
          <w:p w14:paraId="67A844B0" w14:textId="6FE8C616" w:rsidR="00675BBB" w:rsidRDefault="00675BBB" w:rsidP="00675BBB">
            <w:pPr>
              <w:jc w:val="center"/>
            </w:pPr>
            <w:r>
              <w:t>B</w:t>
            </w:r>
          </w:p>
        </w:tc>
        <w:tc>
          <w:tcPr>
            <w:tcW w:w="1800" w:type="dxa"/>
          </w:tcPr>
          <w:p w14:paraId="3D600C0C" w14:textId="61768363" w:rsidR="00675BBB" w:rsidRDefault="00FC751D" w:rsidP="00675BBB">
            <w:pPr>
              <w:cnfStyle w:val="000000000000" w:firstRow="0" w:lastRow="0" w:firstColumn="0" w:lastColumn="0" w:oddVBand="0" w:evenVBand="0" w:oddHBand="0" w:evenHBand="0" w:firstRowFirstColumn="0" w:firstRowLastColumn="0" w:lastRowFirstColumn="0" w:lastRowLastColumn="0"/>
            </w:pPr>
            <w:r>
              <w:t>Stair Assault</w:t>
            </w:r>
          </w:p>
        </w:tc>
        <w:tc>
          <w:tcPr>
            <w:tcW w:w="2700" w:type="dxa"/>
          </w:tcPr>
          <w:p w14:paraId="28BB08B8" w14:textId="3B3DE9C7" w:rsidR="00675BBB" w:rsidRDefault="00FC751D" w:rsidP="00675BBB">
            <w:pPr>
              <w:cnfStyle w:val="000000000000" w:firstRow="0" w:lastRow="0" w:firstColumn="0" w:lastColumn="0" w:oddVBand="0" w:evenVBand="0" w:oddHBand="0" w:evenHBand="0" w:firstRowFirstColumn="0" w:firstRowLastColumn="0" w:lastRowFirstColumn="0" w:lastRowLastColumn="0"/>
            </w:pPr>
            <w:r>
              <w:t>Stronghold / Hallway</w:t>
            </w:r>
          </w:p>
        </w:tc>
        <w:tc>
          <w:tcPr>
            <w:tcW w:w="3510" w:type="dxa"/>
          </w:tcPr>
          <w:p w14:paraId="2A4A44F3" w14:textId="7BB62CFF" w:rsidR="00675BBB" w:rsidRDefault="00FC751D" w:rsidP="00675BBB">
            <w:pPr>
              <w:jc w:val="center"/>
              <w:cnfStyle w:val="000000000000" w:firstRow="0" w:lastRow="0" w:firstColumn="0" w:lastColumn="0" w:oddVBand="0" w:evenVBand="0" w:oddHBand="0" w:evenHBand="0" w:firstRowFirstColumn="0" w:firstRowLastColumn="0" w:lastRowFirstColumn="0" w:lastRowLastColumn="0"/>
            </w:pPr>
            <w:r>
              <w:t>Player fights a handful of enemies up two flights of stairs</w:t>
            </w:r>
          </w:p>
        </w:tc>
        <w:tc>
          <w:tcPr>
            <w:tcW w:w="1080" w:type="dxa"/>
            <w:vAlign w:val="center"/>
          </w:tcPr>
          <w:p w14:paraId="7E43EA67" w14:textId="5C9F0FD5" w:rsidR="00675BBB" w:rsidRDefault="00FC751D" w:rsidP="00675BBB">
            <w:pPr>
              <w:jc w:val="center"/>
              <w:cnfStyle w:val="000000000000" w:firstRow="0" w:lastRow="0" w:firstColumn="0" w:lastColumn="0" w:oddVBand="0" w:evenVBand="0" w:oddHBand="0" w:evenHBand="0" w:firstRowFirstColumn="0" w:firstRowLastColumn="0" w:lastRowFirstColumn="0" w:lastRowLastColumn="0"/>
            </w:pPr>
            <w:r>
              <w:t>5</w:t>
            </w:r>
          </w:p>
        </w:tc>
        <w:tc>
          <w:tcPr>
            <w:tcW w:w="1029" w:type="dxa"/>
            <w:vAlign w:val="center"/>
          </w:tcPr>
          <w:p w14:paraId="0E84603E" w14:textId="751E41B2" w:rsidR="00675BBB" w:rsidRDefault="00FC751D" w:rsidP="00675BBB">
            <w:pPr>
              <w:jc w:val="center"/>
              <w:cnfStyle w:val="000000000000" w:firstRow="0" w:lastRow="0" w:firstColumn="0" w:lastColumn="0" w:oddVBand="0" w:evenVBand="0" w:oddHBand="0" w:evenHBand="0" w:firstRowFirstColumn="0" w:firstRowLastColumn="0" w:lastRowFirstColumn="0" w:lastRowLastColumn="0"/>
            </w:pPr>
            <w:r>
              <w:t>1:00</w:t>
            </w:r>
          </w:p>
        </w:tc>
      </w:tr>
      <w:tr w:rsidR="00FC751D" w14:paraId="4E46C8E3" w14:textId="77777777" w:rsidTr="00D5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790288B" w14:textId="0C2725AF" w:rsidR="00FC751D" w:rsidRDefault="00FC751D" w:rsidP="00FC751D">
            <w:pPr>
              <w:jc w:val="center"/>
            </w:pPr>
            <w:r>
              <w:t>C</w:t>
            </w:r>
          </w:p>
        </w:tc>
        <w:tc>
          <w:tcPr>
            <w:tcW w:w="1800" w:type="dxa"/>
          </w:tcPr>
          <w:p w14:paraId="50703609" w14:textId="2440CFC0" w:rsidR="00FC751D" w:rsidRDefault="00FC751D" w:rsidP="00FC751D">
            <w:pPr>
              <w:cnfStyle w:val="000000100000" w:firstRow="0" w:lastRow="0" w:firstColumn="0" w:lastColumn="0" w:oddVBand="0" w:evenVBand="0" w:oddHBand="1" w:evenHBand="0" w:firstRowFirstColumn="0" w:firstRowLastColumn="0" w:lastRowFirstColumn="0" w:lastRowLastColumn="0"/>
            </w:pPr>
            <w:r>
              <w:t>Long Hallway</w:t>
            </w:r>
          </w:p>
        </w:tc>
        <w:tc>
          <w:tcPr>
            <w:tcW w:w="2700" w:type="dxa"/>
          </w:tcPr>
          <w:p w14:paraId="7BD5D36E" w14:textId="656EC673" w:rsidR="00FC751D" w:rsidRDefault="00FC751D" w:rsidP="00FC751D">
            <w:pPr>
              <w:cnfStyle w:val="000000100000" w:firstRow="0" w:lastRow="0" w:firstColumn="0" w:lastColumn="0" w:oddVBand="0" w:evenVBand="0" w:oddHBand="1" w:evenHBand="0" w:firstRowFirstColumn="0" w:firstRowLastColumn="0" w:lastRowFirstColumn="0" w:lastRowLastColumn="0"/>
            </w:pPr>
            <w:r>
              <w:t>Choke Point / Flanking Route</w:t>
            </w:r>
          </w:p>
        </w:tc>
        <w:tc>
          <w:tcPr>
            <w:tcW w:w="3510" w:type="dxa"/>
          </w:tcPr>
          <w:p w14:paraId="551D0CD5" w14:textId="65C0117A" w:rsidR="00FC751D" w:rsidRDefault="00FC751D" w:rsidP="00FC751D">
            <w:pPr>
              <w:jc w:val="center"/>
              <w:cnfStyle w:val="000000100000" w:firstRow="0" w:lastRow="0" w:firstColumn="0" w:lastColumn="0" w:oddVBand="0" w:evenVBand="0" w:oddHBand="1" w:evenHBand="0" w:firstRowFirstColumn="0" w:firstRowLastColumn="0" w:lastRowFirstColumn="0" w:lastRowLastColumn="0"/>
            </w:pPr>
            <w:r>
              <w:t>Like initial hallway, but hallway is longer and flanking route is more dangerous</w:t>
            </w:r>
          </w:p>
        </w:tc>
        <w:tc>
          <w:tcPr>
            <w:tcW w:w="1080" w:type="dxa"/>
            <w:vAlign w:val="center"/>
          </w:tcPr>
          <w:p w14:paraId="56823A8B" w14:textId="65779DE5" w:rsidR="00FC751D" w:rsidRDefault="00FC751D" w:rsidP="00FC751D">
            <w:pPr>
              <w:jc w:val="center"/>
              <w:cnfStyle w:val="000000100000" w:firstRow="0" w:lastRow="0" w:firstColumn="0" w:lastColumn="0" w:oddVBand="0" w:evenVBand="0" w:oddHBand="1" w:evenHBand="0" w:firstRowFirstColumn="0" w:firstRowLastColumn="0" w:lastRowFirstColumn="0" w:lastRowLastColumn="0"/>
            </w:pPr>
            <w:r>
              <w:t>4</w:t>
            </w:r>
          </w:p>
        </w:tc>
        <w:tc>
          <w:tcPr>
            <w:tcW w:w="1029" w:type="dxa"/>
            <w:vAlign w:val="center"/>
          </w:tcPr>
          <w:p w14:paraId="5D0CC74D" w14:textId="734B5773" w:rsidR="00FC751D" w:rsidRDefault="00FC751D" w:rsidP="00FC751D">
            <w:pPr>
              <w:jc w:val="center"/>
              <w:cnfStyle w:val="000000100000" w:firstRow="0" w:lastRow="0" w:firstColumn="0" w:lastColumn="0" w:oddVBand="0" w:evenVBand="0" w:oddHBand="1" w:evenHBand="0" w:firstRowFirstColumn="0" w:firstRowLastColumn="0" w:lastRowFirstColumn="0" w:lastRowLastColumn="0"/>
            </w:pPr>
            <w:r>
              <w:t>1:15</w:t>
            </w:r>
          </w:p>
        </w:tc>
      </w:tr>
      <w:tr w:rsidR="00FC751D" w14:paraId="4154D421" w14:textId="77777777" w:rsidTr="00D515F7">
        <w:tc>
          <w:tcPr>
            <w:cnfStyle w:val="001000000000" w:firstRow="0" w:lastRow="0" w:firstColumn="1" w:lastColumn="0" w:oddVBand="0" w:evenVBand="0" w:oddHBand="0" w:evenHBand="0" w:firstRowFirstColumn="0" w:firstRowLastColumn="0" w:lastRowFirstColumn="0" w:lastRowLastColumn="0"/>
            <w:tcW w:w="715" w:type="dxa"/>
          </w:tcPr>
          <w:p w14:paraId="0009EAC5" w14:textId="1B8ECDFF" w:rsidR="00FC751D" w:rsidRDefault="00FC751D" w:rsidP="00FC751D">
            <w:pPr>
              <w:jc w:val="center"/>
            </w:pPr>
            <w:r>
              <w:t>D</w:t>
            </w:r>
          </w:p>
        </w:tc>
        <w:tc>
          <w:tcPr>
            <w:tcW w:w="1800" w:type="dxa"/>
          </w:tcPr>
          <w:p w14:paraId="17802B76" w14:textId="545CE305" w:rsidR="00FC751D" w:rsidRDefault="00FC751D" w:rsidP="00FC751D">
            <w:pPr>
              <w:cnfStyle w:val="000000000000" w:firstRow="0" w:lastRow="0" w:firstColumn="0" w:lastColumn="0" w:oddVBand="0" w:evenVBand="0" w:oddHBand="0" w:evenHBand="0" w:firstRowFirstColumn="0" w:firstRowLastColumn="0" w:lastRowFirstColumn="0" w:lastRowLastColumn="0"/>
            </w:pPr>
            <w:r>
              <w:t>Two Floor Assault</w:t>
            </w:r>
          </w:p>
        </w:tc>
        <w:tc>
          <w:tcPr>
            <w:tcW w:w="2700" w:type="dxa"/>
          </w:tcPr>
          <w:p w14:paraId="2B100192" w14:textId="67AD0863" w:rsidR="00FC751D" w:rsidRDefault="00FC751D" w:rsidP="00FC751D">
            <w:pPr>
              <w:cnfStyle w:val="000000000000" w:firstRow="0" w:lastRow="0" w:firstColumn="0" w:lastColumn="0" w:oddVBand="0" w:evenVBand="0" w:oddHBand="0" w:evenHBand="0" w:firstRowFirstColumn="0" w:firstRowLastColumn="0" w:lastRowFirstColumn="0" w:lastRowLastColumn="0"/>
            </w:pPr>
            <w:r>
              <w:t>Stronghold</w:t>
            </w:r>
          </w:p>
        </w:tc>
        <w:tc>
          <w:tcPr>
            <w:tcW w:w="3510" w:type="dxa"/>
          </w:tcPr>
          <w:p w14:paraId="20190BE9" w14:textId="304DAFA5" w:rsidR="00FC751D" w:rsidRDefault="00FC751D" w:rsidP="00FC751D">
            <w:pPr>
              <w:jc w:val="center"/>
              <w:cnfStyle w:val="000000000000" w:firstRow="0" w:lastRow="0" w:firstColumn="0" w:lastColumn="0" w:oddVBand="0" w:evenVBand="0" w:oddHBand="0" w:evenHBand="0" w:firstRowFirstColumn="0" w:firstRowLastColumn="0" w:lastRowFirstColumn="0" w:lastRowLastColumn="0"/>
            </w:pPr>
            <w:r>
              <w:t>Player fights up to high ground enemies</w:t>
            </w:r>
          </w:p>
        </w:tc>
        <w:tc>
          <w:tcPr>
            <w:tcW w:w="1080" w:type="dxa"/>
            <w:vAlign w:val="center"/>
          </w:tcPr>
          <w:p w14:paraId="7BEAB10C" w14:textId="5230651A" w:rsidR="00FC751D" w:rsidRDefault="00FC751D" w:rsidP="00FC751D">
            <w:pPr>
              <w:jc w:val="center"/>
              <w:cnfStyle w:val="000000000000" w:firstRow="0" w:lastRow="0" w:firstColumn="0" w:lastColumn="0" w:oddVBand="0" w:evenVBand="0" w:oddHBand="0" w:evenHBand="0" w:firstRowFirstColumn="0" w:firstRowLastColumn="0" w:lastRowFirstColumn="0" w:lastRowLastColumn="0"/>
            </w:pPr>
            <w:r>
              <w:t>5</w:t>
            </w:r>
          </w:p>
        </w:tc>
        <w:tc>
          <w:tcPr>
            <w:tcW w:w="1029" w:type="dxa"/>
            <w:vAlign w:val="center"/>
          </w:tcPr>
          <w:p w14:paraId="75971D88" w14:textId="526E826B" w:rsidR="00FC751D" w:rsidRDefault="00FC751D" w:rsidP="00FC751D">
            <w:pPr>
              <w:jc w:val="center"/>
              <w:cnfStyle w:val="000000000000" w:firstRow="0" w:lastRow="0" w:firstColumn="0" w:lastColumn="0" w:oddVBand="0" w:evenVBand="0" w:oddHBand="0" w:evenHBand="0" w:firstRowFirstColumn="0" w:firstRowLastColumn="0" w:lastRowFirstColumn="0" w:lastRowLastColumn="0"/>
            </w:pPr>
            <w:r>
              <w:t>1:45</w:t>
            </w:r>
          </w:p>
        </w:tc>
      </w:tr>
      <w:tr w:rsidR="000E2E9F" w14:paraId="5C60B1FF" w14:textId="77777777" w:rsidTr="00D5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E852FC0" w14:textId="11A6EAA2" w:rsidR="000E2E9F" w:rsidRDefault="000E2E9F" w:rsidP="000E2E9F">
            <w:pPr>
              <w:jc w:val="center"/>
            </w:pPr>
            <w:r>
              <w:t>E</w:t>
            </w:r>
          </w:p>
        </w:tc>
        <w:tc>
          <w:tcPr>
            <w:tcW w:w="1800" w:type="dxa"/>
          </w:tcPr>
          <w:p w14:paraId="6685AA6B" w14:textId="67B24506" w:rsidR="000E2E9F" w:rsidRDefault="000E2E9F" w:rsidP="000E2E9F">
            <w:pPr>
              <w:cnfStyle w:val="000000100000" w:firstRow="0" w:lastRow="0" w:firstColumn="0" w:lastColumn="0" w:oddVBand="0" w:evenVBand="0" w:oddHBand="1" w:evenHBand="0" w:firstRowFirstColumn="0" w:firstRowLastColumn="0" w:lastRowFirstColumn="0" w:lastRowLastColumn="0"/>
            </w:pPr>
            <w:r>
              <w:t>Tunnel Hallway</w:t>
            </w:r>
          </w:p>
        </w:tc>
        <w:tc>
          <w:tcPr>
            <w:tcW w:w="2700" w:type="dxa"/>
          </w:tcPr>
          <w:p w14:paraId="30E7CAA0" w14:textId="3D0ED451" w:rsidR="000E2E9F" w:rsidRDefault="000E2E9F" w:rsidP="000E2E9F">
            <w:pPr>
              <w:cnfStyle w:val="000000100000" w:firstRow="0" w:lastRow="0" w:firstColumn="0" w:lastColumn="0" w:oddVBand="0" w:evenVBand="0" w:oddHBand="1" w:evenHBand="0" w:firstRowFirstColumn="0" w:firstRowLastColumn="0" w:lastRowFirstColumn="0" w:lastRowLastColumn="0"/>
            </w:pPr>
            <w:r>
              <w:t>Hallway</w:t>
            </w:r>
          </w:p>
        </w:tc>
        <w:tc>
          <w:tcPr>
            <w:tcW w:w="3510" w:type="dxa"/>
          </w:tcPr>
          <w:p w14:paraId="47552A5A" w14:textId="6FCBCC5F" w:rsidR="000E2E9F" w:rsidRDefault="000E2E9F" w:rsidP="000E2E9F">
            <w:pPr>
              <w:jc w:val="center"/>
              <w:cnfStyle w:val="000000100000" w:firstRow="0" w:lastRow="0" w:firstColumn="0" w:lastColumn="0" w:oddVBand="0" w:evenVBand="0" w:oddHBand="1" w:evenHBand="0" w:firstRowFirstColumn="0" w:firstRowLastColumn="0" w:lastRowFirstColumn="0" w:lastRowLastColumn="0"/>
            </w:pPr>
            <w:r>
              <w:t>Intentionally break design rule-of-thumb against single-direction enemy hallway to increase tension</w:t>
            </w:r>
            <w:r w:rsidR="00FC751D">
              <w:t>, final enemy has laser gatling</w:t>
            </w:r>
          </w:p>
        </w:tc>
        <w:tc>
          <w:tcPr>
            <w:tcW w:w="1080" w:type="dxa"/>
            <w:vAlign w:val="center"/>
          </w:tcPr>
          <w:p w14:paraId="29468A73" w14:textId="369C8DFD" w:rsidR="000E2E9F" w:rsidRDefault="000E2E9F" w:rsidP="000E2E9F">
            <w:pPr>
              <w:jc w:val="center"/>
              <w:cnfStyle w:val="000000100000" w:firstRow="0" w:lastRow="0" w:firstColumn="0" w:lastColumn="0" w:oddVBand="0" w:evenVBand="0" w:oddHBand="1" w:evenHBand="0" w:firstRowFirstColumn="0" w:firstRowLastColumn="0" w:lastRowFirstColumn="0" w:lastRowLastColumn="0"/>
            </w:pPr>
            <w:r>
              <w:t>6</w:t>
            </w:r>
          </w:p>
        </w:tc>
        <w:tc>
          <w:tcPr>
            <w:tcW w:w="1029" w:type="dxa"/>
            <w:vAlign w:val="center"/>
          </w:tcPr>
          <w:p w14:paraId="123A29C2" w14:textId="2F0001B2" w:rsidR="000E2E9F" w:rsidRDefault="000E2E9F" w:rsidP="000E2E9F">
            <w:pPr>
              <w:jc w:val="center"/>
              <w:cnfStyle w:val="000000100000" w:firstRow="0" w:lastRow="0" w:firstColumn="0" w:lastColumn="0" w:oddVBand="0" w:evenVBand="0" w:oddHBand="1" w:evenHBand="0" w:firstRowFirstColumn="0" w:firstRowLastColumn="0" w:lastRowFirstColumn="0" w:lastRowLastColumn="0"/>
            </w:pPr>
            <w:r>
              <w:t>3:20</w:t>
            </w:r>
          </w:p>
        </w:tc>
      </w:tr>
    </w:tbl>
    <w:p w14:paraId="48813104" w14:textId="4D480A6A" w:rsidR="00675BBB" w:rsidRDefault="00675BBB" w:rsidP="00FC751D">
      <w:pPr>
        <w:pStyle w:val="Caption"/>
        <w:framePr w:hSpace="180" w:wrap="around" w:vAnchor="text" w:hAnchor="page" w:x="4651" w:y="5017"/>
      </w:pPr>
      <w:r>
        <w:t xml:space="preserve">Table </w:t>
      </w:r>
      <w:fldSimple w:instr=" SEQ Table \* ARABIC ">
        <w:r w:rsidR="00F21D80">
          <w:rPr>
            <w:noProof/>
          </w:rPr>
          <w:t>6</w:t>
        </w:r>
      </w:fldSimple>
      <w:r>
        <w:t>: Scene 1 Encounter Summary</w:t>
      </w:r>
    </w:p>
    <w:p w14:paraId="5ED40E28" w14:textId="44A4EEB8" w:rsidR="007D2038" w:rsidRDefault="007D2038">
      <w:pPr>
        <w:rPr>
          <w:rFonts w:asciiTheme="majorHAnsi" w:eastAsiaTheme="majorEastAsia" w:hAnsiTheme="majorHAnsi" w:cstheme="majorBidi"/>
          <w:b/>
          <w:bCs/>
          <w:color w:val="4F81BD" w:themeColor="accent1"/>
          <w:sz w:val="26"/>
          <w:szCs w:val="26"/>
        </w:rPr>
      </w:pPr>
      <w:r>
        <w:br w:type="page"/>
      </w:r>
    </w:p>
    <w:p w14:paraId="75293E60" w14:textId="073590BB" w:rsidR="007D2038" w:rsidRDefault="007D2038" w:rsidP="007D2038">
      <w:pPr>
        <w:pStyle w:val="Heading2"/>
      </w:pPr>
      <w:bookmarkStart w:id="12" w:name="_Toc500703325"/>
      <w:r>
        <w:lastRenderedPageBreak/>
        <w:t>Scene 2</w:t>
      </w:r>
      <w:bookmarkEnd w:id="12"/>
    </w:p>
    <w:p w14:paraId="7855743D" w14:textId="0F471F49" w:rsidR="007839CC" w:rsidRDefault="00FC751D" w:rsidP="007839CC">
      <w:pPr>
        <w:keepNext/>
        <w:jc w:val="center"/>
      </w:pPr>
      <w:r>
        <w:rPr>
          <w:noProof/>
        </w:rPr>
        <mc:AlternateContent>
          <mc:Choice Requires="wps">
            <w:drawing>
              <wp:anchor distT="0" distB="0" distL="114300" distR="114300" simplePos="0" relativeHeight="251714560" behindDoc="0" locked="0" layoutInCell="1" allowOverlap="1" wp14:anchorId="3687DD7B" wp14:editId="5151027D">
                <wp:simplePos x="0" y="0"/>
                <wp:positionH relativeFrom="column">
                  <wp:posOffset>1818859</wp:posOffset>
                </wp:positionH>
                <wp:positionV relativeFrom="paragraph">
                  <wp:posOffset>681990</wp:posOffset>
                </wp:positionV>
                <wp:extent cx="2609687" cy="3933825"/>
                <wp:effectExtent l="133350" t="38100" r="19685" b="28575"/>
                <wp:wrapNone/>
                <wp:docPr id="62" name="Freeform: Shape 62"/>
                <wp:cNvGraphicFramePr/>
                <a:graphic xmlns:a="http://schemas.openxmlformats.org/drawingml/2006/main">
                  <a:graphicData uri="http://schemas.microsoft.com/office/word/2010/wordprocessingShape">
                    <wps:wsp>
                      <wps:cNvSpPr/>
                      <wps:spPr>
                        <a:xfrm>
                          <a:off x="0" y="0"/>
                          <a:ext cx="2609687" cy="3933825"/>
                        </a:xfrm>
                        <a:custGeom>
                          <a:avLst/>
                          <a:gdLst>
                            <a:gd name="connsiteX0" fmla="*/ 1352966 w 2609687"/>
                            <a:gd name="connsiteY0" fmla="*/ 3933825 h 3933825"/>
                            <a:gd name="connsiteX1" fmla="*/ 1876841 w 2609687"/>
                            <a:gd name="connsiteY1" fmla="*/ 2543175 h 3933825"/>
                            <a:gd name="connsiteX2" fmla="*/ 2429291 w 2609687"/>
                            <a:gd name="connsiteY2" fmla="*/ 1781175 h 3933825"/>
                            <a:gd name="connsiteX3" fmla="*/ 2572166 w 2609687"/>
                            <a:gd name="connsiteY3" fmla="*/ 952500 h 3933825"/>
                            <a:gd name="connsiteX4" fmla="*/ 1810166 w 2609687"/>
                            <a:gd name="connsiteY4" fmla="*/ 419100 h 3933825"/>
                            <a:gd name="connsiteX5" fmla="*/ 886241 w 2609687"/>
                            <a:gd name="connsiteY5" fmla="*/ 657225 h 3933825"/>
                            <a:gd name="connsiteX6" fmla="*/ 124241 w 2609687"/>
                            <a:gd name="connsiteY6" fmla="*/ 438150 h 3933825"/>
                            <a:gd name="connsiteX7" fmla="*/ 9941 w 2609687"/>
                            <a:gd name="connsiteY7" fmla="*/ 0 h 393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09687" h="3933825">
                              <a:moveTo>
                                <a:pt x="1352966" y="3933825"/>
                              </a:moveTo>
                              <a:cubicBezTo>
                                <a:pt x="1525210" y="3417887"/>
                                <a:pt x="1697454" y="2901950"/>
                                <a:pt x="1876841" y="2543175"/>
                              </a:cubicBezTo>
                              <a:cubicBezTo>
                                <a:pt x="2056228" y="2184400"/>
                                <a:pt x="2313404" y="2046287"/>
                                <a:pt x="2429291" y="1781175"/>
                              </a:cubicBezTo>
                              <a:cubicBezTo>
                                <a:pt x="2545178" y="1516063"/>
                                <a:pt x="2675353" y="1179512"/>
                                <a:pt x="2572166" y="952500"/>
                              </a:cubicBezTo>
                              <a:cubicBezTo>
                                <a:pt x="2468979" y="725488"/>
                                <a:pt x="2091154" y="468313"/>
                                <a:pt x="1810166" y="419100"/>
                              </a:cubicBezTo>
                              <a:cubicBezTo>
                                <a:pt x="1529178" y="369887"/>
                                <a:pt x="1167228" y="654050"/>
                                <a:pt x="886241" y="657225"/>
                              </a:cubicBezTo>
                              <a:cubicBezTo>
                                <a:pt x="605254" y="660400"/>
                                <a:pt x="270291" y="547687"/>
                                <a:pt x="124241" y="438150"/>
                              </a:cubicBezTo>
                              <a:cubicBezTo>
                                <a:pt x="-21809" y="328613"/>
                                <a:pt x="-5934" y="164306"/>
                                <a:pt x="9941" y="0"/>
                              </a:cubicBezTo>
                            </a:path>
                          </a:pathLst>
                        </a:custGeom>
                        <a:noFill/>
                        <a:ln w="38100">
                          <a:solidFill>
                            <a:srgbClr val="92D05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B4C22" id="Freeform: Shape 62" o:spid="_x0000_s1026" style="position:absolute;margin-left:143.2pt;margin-top:53.7pt;width:205.5pt;height:309.7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609687,39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mwBQUAAM8OAAAOAAAAZHJzL2Uyb0RvYy54bWysV91u2zYYvR+wdyB0OaCxSEm0ZNQpsmYZ&#10;BgRtsHTodsnIVCxAEjWKiZM+/Q5JSaHTYFGG3cikyfOd75/k+w8PbUPupR5q1W0jehJHRHal2tXd&#10;7Tb648vFuzwigxHdTjSqk9voUQ7Rh9Mff3h/6DeSqb1qdlITCOmGzaHfRntj+s1qNZR72YrhRPWy&#10;w2KldCsMpvp2tdPiAOlts2JxzFcHpXe9VqUcBvx77hejUye/qmRpPlfVIA1pthF0M+6r3ffGflen&#10;78XmVot+X5ejGuI/aNGKugPpLOpcGEHudP2dqLYutRpUZU5K1a5UVdWldDbAGho/s+Z6L3rpbIFz&#10;hn520/D/iS0/3V9pUu+2EWcR6USLGF1oKa3HN8QpQLACNx36YYPd1/2VHmcDhtbmh0q39hfWkAfn&#10;2sfZtfLBkBJ/Mh4XPF9HpMRaUiRJzjIrdfUEL+8G86tUTpS4vxyMj80OI+fZ3aheqbpuqI38E/Gs&#10;2gbh+mlFaJKxgnNyIBPTiH4G+isEjXqQPQk0Qgy/Y6IhU77meUpfZwpBLEsTus5eZ0IQZptYygpW&#10;LGAKQXSd00VMSciUrRld4r0QVGQsi+PXTUoDIprTeBFRCEppQZcQZQFRnnO2JEghhsMLbEGMeMBD&#10;EaQlPCEmTXKaLXAcqmXOhaJYwhIinhGg0G6nUhL7qbrKh24sL4yIsE07dn2sV4Ot5bDWULjTFFXk&#10;axcoW5uvgFEJIZi+CYzkDsGuF8GYZczI1xCcvIkZORiC0zeBkVgheGp2y9RGtoRg/iZmJEEIXodg&#10;77gx5Bqnoz0XG3cumojgXNQRwbl4YzFi0wtjM2UakkPQx/dPbdyut+peflFup7GJM/Zjp0rQXMH/&#10;tLO8u6nLn+W3IxyaCqNo0jAhSdHMcGZ4XbxYXqzTzAeGFTEtsvEI7/2y780OPbbcyfojrpeYWZxx&#10;xnBdATOjeZrGR6JZQpM0HpnjlLNjxcZe7dBjC17OnKUZMB6bUR5zl6fwvzOK8XWWZD6T0dqLjLoa&#10;mJd973Zo35KXE6c8L9aFg67hrzwPfc3igtLR19gI+8PVsZM7rG/Qi2kpjurJ3oQXz0NMOdqw9wbP&#10;0vg4wr6vO1bfrhez8hip5ePHefw8uusYOjmxWYrz/TjpXI/3lrrWvZjzHRIp9v5NWM6PPfguKxKv&#10;D+VpErsin4Jq270jnBttkL8oIluZ7vI0l6it7OAC1amLumlc5TSdLVwojoS2BTqopt7ZVTfRtzcf&#10;G03uBRpBwc5Hd0Pa0TYj6uaXbkfMY48LotBaHUYnNDgAVvZu6G+DbmQeG2mFN93vssLl0t7/PLW9&#10;1suZT5Sl7Az1S3uxk14N3Cp87VktJoSz1gm0kiuoP8seBUw7vZBJNlwAMeN+C5XuVTCDR5/8G3hG&#10;OGbVmRnc1p3SL1nWwKqR2e+fnORdY710o3aPuHpr5d8kQ19e1Howl2IwV0LjVosmiIeV+YxP1SiE&#10;EC3WjSKyV/rbS//b/XgbYDUiBzxqttHw953QMiLNbx1eDQVFW0O3d5MUjQMTHa7chCvdXftRIS2Q&#10;idDODe1+00zDSqv2K95fZ5YVS6IrwY1rgsEx4icfDeZYwnuilGdnboyXD9L2srvuSyvcerWH5V8e&#10;vgrdEzvcRgYPh09qegCJzfQgQCyf9lpkp87ujKpq+1pweej9Ok7wanLxH1949lkWzt2up3fo6T8A&#10;AAD//wMAUEsDBBQABgAIAAAAIQBgsH5B4AAAAAsBAAAPAAAAZHJzL2Rvd25yZXYueG1sTI/BasMw&#10;EETvhf6D2EJvjRRTnMS1HEohUCilxM0hR9na2k6tlbGUxPn7bk7NbZZ5zM7k68n14oRj6DxpmM8U&#10;CKTa244aDbvvzdMSRIiGrOk9oYYLBlgX93e5yaw/0xZPZWwEh1DIjIY2xiGTMtQtOhNmfkBi78eP&#10;zkQ+x0ba0Zw53PUyUSqVznTEH1oz4FuL9W95dBoOX6X8xGq/3ZuPd39p1eYw7OZaPz5Mry8gIk7x&#10;H4Zrfa4OBXeq/JFsEL2GZJk+M8qGWrBgIl1dRaVhkaQrkEUubzcUfwAAAP//AwBQSwECLQAUAAYA&#10;CAAAACEAtoM4kv4AAADhAQAAEwAAAAAAAAAAAAAAAAAAAAAAW0NvbnRlbnRfVHlwZXNdLnhtbFBL&#10;AQItABQABgAIAAAAIQA4/SH/1gAAAJQBAAALAAAAAAAAAAAAAAAAAC8BAABfcmVscy8ucmVsc1BL&#10;AQItABQABgAIAAAAIQD9JtmwBQUAAM8OAAAOAAAAAAAAAAAAAAAAAC4CAABkcnMvZTJvRG9jLnht&#10;bFBLAQItABQABgAIAAAAIQBgsH5B4AAAAAsBAAAPAAAAAAAAAAAAAAAAAF8HAABkcnMvZG93bnJl&#10;di54bWxQSwUGAAAAAAQABADzAAAAbAgAAAAA&#10;" path="m1352966,3933825v172244,-515938,344488,-1031875,523875,-1390650c2056228,2184400,2313404,2046287,2429291,1781175v115887,-265112,246062,-601663,142875,-828675c2468979,725488,2091154,468313,1810166,419100,1529178,369887,1167228,654050,886241,657225,605254,660400,270291,547687,124241,438150,-21809,328613,-5934,164306,9941,e" filled="f" strokecolor="#92d050" strokeweight="3pt">
                <v:stroke endarrow="open"/>
                <v:path arrowok="t" o:connecttype="custom" o:connectlocs="1352966,3933825;1876841,2543175;2429291,1781175;2572166,952500;1810166,419100;886241,657225;124241,438150;9941,0" o:connectangles="0,0,0,0,0,0,0,0"/>
              </v:shape>
            </w:pict>
          </mc:Fallback>
        </mc:AlternateContent>
      </w:r>
      <w:r>
        <w:rPr>
          <w:noProof/>
        </w:rPr>
        <mc:AlternateContent>
          <mc:Choice Requires="wps">
            <w:drawing>
              <wp:anchor distT="0" distB="0" distL="114300" distR="114300" simplePos="0" relativeHeight="251713536" behindDoc="0" locked="0" layoutInCell="1" allowOverlap="1" wp14:anchorId="276EAE8F" wp14:editId="6AFB24C0">
                <wp:simplePos x="0" y="0"/>
                <wp:positionH relativeFrom="margin">
                  <wp:posOffset>2362200</wp:posOffset>
                </wp:positionH>
                <wp:positionV relativeFrom="paragraph">
                  <wp:posOffset>167640</wp:posOffset>
                </wp:positionV>
                <wp:extent cx="609600" cy="5905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7B045F31" w14:textId="5FCF1D21"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AE8F" id="Text Box 61" o:spid="_x0000_s1043" type="#_x0000_t4" style="position:absolute;left:0;text-align:left;margin-left:186pt;margin-top:13.2pt;width:48pt;height:4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6rgQIAAFsFAAAOAAAAZHJzL2Uyb0RvYy54bWysVEtvGyEQvlfqf0Dc611bsttYWUduIleV&#10;oiRqUuWMWbBRgaGAvev++g7sI03qU9U9sMO855sZLq9ao8lR+KDAVnQ6KSkRlkOt7K6i3582Hz5R&#10;EiKzNdNgRUVPItCr1ft3l41bihnsQdfCE3Riw7JxFd3H6JZFEfheGBYm4IRFoQRvWMSr3xW1Zw16&#10;N7qYleWiaMDXzgMXISD3phPSVfYvpeDxXsogItEVxdxiPn0+t+ksVpdsufPM7RXv02D/kIVhymLQ&#10;0dUNi4wcvPrLlVHcQwAZJxxMAVIqLnINWM20fFPN4545kWtBcIIbYQr/zy2/Oz54ouqKLqaUWGaw&#10;R0+ijeQztARZiE/jwhLVHh0qxhb52OeBH5CZym6lN+mPBRGUI9KnEd3kjSNzUV4sSpRwFM0vyvk8&#10;o1+8GDsf4hcBhiSiorViBmydYWXH2xAxF9QetFK4AFrVG6V1vvjd9lp7cmTY6w1+GKwzeaWmbWKm&#10;orrkMxVPWiQf2n4TEuHAdGc5cB5EMbplnAsbZ73frJ3MJKYwGk7PGeqYMcP8e91kJvKAjoblOcPX&#10;EUeLHBVsHI2NsuDPOah/jJE7/aH6ruZUfmy3bZ6B6cehsVuoT9hvD93GBMc3Crtyy0J8YB5XBBuJ&#10;ax/v8ZAamopCT1GyB//rHD/p4+SilJIGV66i4eeBeUGJ/mpxptN+DoQfiO1A2IO5Buwsjilmk0k0&#10;8FEPpPRgnvE1WKcoKGKWY6yKxoG8jt3i42vCxXqdlXALHYu39tHx5DrBmgbsqX1m3vWDGHGC72BY&#10;RrZ8M4ydbrK0sD5EkCpPagK2Q7EHHDc4D3D/2qQn4s971np5E1e/AQAA//8DAFBLAwQUAAYACAAA&#10;ACEANHCAmd8AAAAKAQAADwAAAGRycy9kb3ducmV2LnhtbEyPPU/DMBCGdyT+g3VILIg6DVHahjhV&#10;qYSE2FpYul3jIwnEdrDdNvn3HBOM996j96Ncj6YXZ/Khc1bBfJaAIFs73dlGwfvb8/0SRIhoNfbO&#10;koKJAqyr66sSC+0udkfnfWwEm9hQoII2xqGQMtQtGQwzN5Dl34fzBiOfvpHa44XNTS/TJMmlwc5y&#10;QosDbVuqv/YnwyHN9OnlZvuK35QccHx6me4WmVK3N+PmEUSkMf7B8Fufq0PFnY7uZHUQvYKHRcpb&#10;ooI0z0AwkOVLFo5MzlcZyKqU/ydUPwAAAP//AwBQSwECLQAUAAYACAAAACEAtoM4kv4AAADhAQAA&#10;EwAAAAAAAAAAAAAAAAAAAAAAW0NvbnRlbnRfVHlwZXNdLnhtbFBLAQItABQABgAIAAAAIQA4/SH/&#10;1gAAAJQBAAALAAAAAAAAAAAAAAAAAC8BAABfcmVscy8ucmVsc1BLAQItABQABgAIAAAAIQCz5l6r&#10;gQIAAFsFAAAOAAAAAAAAAAAAAAAAAC4CAABkcnMvZTJvRG9jLnhtbFBLAQItABQABgAIAAAAIQA0&#10;cICZ3wAAAAoBAAAPAAAAAAAAAAAAAAAAANsEAABkcnMvZG93bnJldi54bWxQSwUGAAAAAAQABADz&#10;AAAA5wUAAAAA&#10;" fillcolor="yellow" strokecolor="#c0504d [3205]" strokeweight="2pt">
                <v:textbox inset="0,0,0,0">
                  <w:txbxContent>
                    <w:p w14:paraId="7B045F31" w14:textId="5FCF1D21"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62A67FAB" wp14:editId="0F64992B">
                <wp:simplePos x="0" y="0"/>
                <wp:positionH relativeFrom="margin">
                  <wp:posOffset>3619500</wp:posOffset>
                </wp:positionH>
                <wp:positionV relativeFrom="paragraph">
                  <wp:posOffset>3244215</wp:posOffset>
                </wp:positionV>
                <wp:extent cx="609600" cy="5905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712C4064" w14:textId="77777777"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7FAB" id="Text Box 60" o:spid="_x0000_s1044" type="#_x0000_t4" style="position:absolute;left:0;text-align:left;margin-left:285pt;margin-top:255.45pt;width:48pt;height:4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ZbgAIAAFsFAAAOAAAAZHJzL2Uyb0RvYy54bWysVEtvGjEQvlfqf7B8L7sggRKUJaKJqCpF&#10;SdSkytl4bbBqe1zbsEt/fcfeR5qUU1UOZnYe37zn6ro1mhyFDwpsRaeTkhJhOdTK7ir6/Xnz6YKS&#10;EJmtmQYrKnoSgV6vPn64atxSzGAPuhaeIIgNy8ZVdB+jWxZF4HthWJiAExaFErxhET/9rqg9axDd&#10;6GJWlouiAV87D1yEgNzbTkhXGV9KweODlEFEoiuKscX8+vxu01usrthy55nbK96Hwf4hCsOURacj&#10;1C2LjBy8+gvKKO4hgIwTDqYAKRUXOQfMZlq+y+Zpz5zIuWBxghvLFP4fLL8/Pnqi6oousDyWGezR&#10;s2gj+QwtQRbWp3FhiWpPDhVji3zs88APyExpt9Kb9I8JEZQj1GmsbkLjyFyUl4sSJRxF88tyPs/o&#10;xaux8yF+EWBIIipaK2bA1rms7HgXIsaC2oNWchdAq3qjtM4ffre90Z4cGfZ6gz901pm8UdM2MVNS&#10;XfCZiictEoa234TEcmC4s+w4D6IYYRnnwsZZj5u1k5nEEEbD6TlDHXPNMP5eN5mJPKCjYXnO8K3H&#10;0SJ7BRtHY6Ms+HMA9Y/Rc6c/ZN/lnNKP7bbNMzC9GBq7hfqE/fbQbUxwfKOwK3csxEfmcUWwkbj2&#10;8QEfqaGpKPQUJXvwv87xkz5OLkopaXDlKhp+HpgXlOivFmcaIeNA+IHYDoQ9mBvAzk7xoDieSTTw&#10;UQ+k9GBe8BqskxcUMcvRV0XjQN7EbvHxmnCxXmcl3ELH4p19cjxBp7KmAXtuX5h3/SBGnOB7GJaR&#10;Ld8NY6ebLC2sDxGkypOaCttVsS84bnAe4P7apBPx53fWer2Jq98AAAD//wMAUEsDBBQABgAIAAAA&#10;IQCkKvPe3gAAAAsBAAAPAAAAZHJzL2Rvd25yZXYueG1sTE/LTsMwELwj8Q/WInFB1C6PlIY4VamE&#10;hLhRuHDbJksSiNfBdtvk71lOcJvdGc2jWI2uVwcKsfNsYT4zoIgrX3fcWHh7fby8AxUTco29Z7Iw&#10;UYRVeXpSYF77I7/QYZsaJSYcc7TQpjTkWseqJYdx5gdi4T58cJjkDI2uAx7F3PX6yphMO+xYEloc&#10;aNNS9bXdOwlpps+g15tn/CbzjuPD03SxuLH2/Gxc34NKNKY/MfzWl+pQSqed33MdVW/hdmFkSxIw&#10;N0tQosiyTD47AeZ6Cbos9P8N5Q8AAAD//wMAUEsBAi0AFAAGAAgAAAAhALaDOJL+AAAA4QEAABMA&#10;AAAAAAAAAAAAAAAAAAAAAFtDb250ZW50X1R5cGVzXS54bWxQSwECLQAUAAYACAAAACEAOP0h/9YA&#10;AACUAQAACwAAAAAAAAAAAAAAAAAvAQAAX3JlbHMvLnJlbHNQSwECLQAUAAYACAAAACEAQzMWW4AC&#10;AABbBQAADgAAAAAAAAAAAAAAAAAuAgAAZHJzL2Uyb0RvYy54bWxQSwECLQAUAAYACAAAACEApCrz&#10;3t4AAAALAQAADwAAAAAAAAAAAAAAAADaBAAAZHJzL2Rvd25yZXYueG1sUEsFBgAAAAAEAAQA8wAA&#10;AOUFAAAAAA==&#10;" fillcolor="yellow" strokecolor="#c0504d [3205]" strokeweight="2pt">
                <v:textbox inset="0,0,0,0">
                  <w:txbxContent>
                    <w:p w14:paraId="712C4064" w14:textId="77777777"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19F16FD4" wp14:editId="11F77389">
                <wp:simplePos x="0" y="0"/>
                <wp:positionH relativeFrom="margin">
                  <wp:posOffset>2038350</wp:posOffset>
                </wp:positionH>
                <wp:positionV relativeFrom="paragraph">
                  <wp:posOffset>605790</wp:posOffset>
                </wp:positionV>
                <wp:extent cx="1828800" cy="381000"/>
                <wp:effectExtent l="0" t="0" r="12065" b="19050"/>
                <wp:wrapNone/>
                <wp:docPr id="59" name="Text Box 59"/>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79298A2C" w14:textId="1745E8BA"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6FD4" id="Text Box 59" o:spid="_x0000_s1045" type="#_x0000_t202" style="position:absolute;left:0;text-align:left;margin-left:160.5pt;margin-top:47.7pt;width:2in;height:30pt;z-index:251709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cBbAIAACsFAAAOAAAAZHJzL2Uyb0RvYy54bWysVFFP3DAMfp+0/xDlfbS9wXac6KEbiGkS&#10;ArRj4jmXJly1JI4Sc+3t189JrwUxtIdpL61jf7Zj+3POzntr2E6F2IKreXVUcqachKZ1jzX/cX/1&#10;Yc5ZROEaYcCpmu9V5OfL9+/OOr9QM9iCaVRgFMTFRedrvkX0i6KIcqusiEfglSOjhmAF0jE8Fk0Q&#10;HUW3ppiV5aeig9D4AFLFSNrLwciXOb7WSuKt1lEhMzWnu2H+hvzdpG+xPBOLxyD8tpWHa4h/uIUV&#10;raOkU6hLgYI9hfaPULaVASJoPJJgC9C6lSrXQNVU5atq1lvhVa6FmhP91Kb4/8LKm91dYG1T85NT&#10;zpywNKN71SP7Aj0jFfWn83FBsLUnIPakpzmP+kjKVHavg01/KoiRnTq9n7qbosnkNJ/N5yWZJNk+&#10;zquSZApfPHv7EPGrAsuSUPNA08tNFbvriAN0hKRkxiVdut5wjSzh3qjB+F1pKowSz3KQTCl1YQLb&#10;CSJD8zMXQdmNI2Ry0a0xk1P1lpPB0emATW4q02xyLN9yfM42oXNGcDg52tZB+LuzHvBj1UOtqWzs&#10;N32eYjWNbAPNniYWYOB89PKqpbZei4h3IhDJaRK0uHhLH22gqzkcJM62EH69pU944h5ZOetoaWru&#10;aKs5M98ccfK0Oj5OO5YPxyefZ3QILy2blxb3ZC+ABlHRA+FlFhMezSjqAPaBtnuVcpJJOEmZa46j&#10;eIHDItPrINVqlUG0VV7gtVt7mUKnJifK3PcPIvgDr5AYeQPjconFK3oN2OTpYPWEoNvMvdTmoaeH&#10;9tNGZvYeXo+08i/PGfX8xi1/AwAA//8DAFBLAwQUAAYACAAAACEALndSztsAAAAKAQAADwAAAGRy&#10;cy9kb3ducmV2LnhtbEyPwU7DMBBE70j8g7VI3KjTQCwa4lQIiZ5Jywe48ZJE2OsodtLA17Oc4Liz&#10;o5k31X71Tiw4xSGQhu0mA4HUBjtQp+H99Hr3CCImQ9a4QKjhCyPs6+urypQ2XKjB5Zg6wSEUS6Oh&#10;T2kspYxtj97ETRiR+PcRJm8Sn1Mn7WQuHO6dzLNMSW8G4obejPjSY/t5nL2GezcvxcEdnOqsesub&#10;70U1k9T69mZ9fgKRcE1/ZvjFZ3SomekcZrJROM7It7wladgVDyDYoLIdC2d2FqzIupL/J9Q/AAAA&#10;//8DAFBLAQItABQABgAIAAAAIQC2gziS/gAAAOEBAAATAAAAAAAAAAAAAAAAAAAAAABbQ29udGVu&#10;dF9UeXBlc10ueG1sUEsBAi0AFAAGAAgAAAAhADj9If/WAAAAlAEAAAsAAAAAAAAAAAAAAAAALwEA&#10;AF9yZWxzLy5yZWxzUEsBAi0AFAAGAAgAAAAhACBvxwFsAgAAKwUAAA4AAAAAAAAAAAAAAAAALgIA&#10;AGRycy9lMm9Eb2MueG1sUEsBAi0AFAAGAAgAAAAhAC53Us7bAAAACgEAAA8AAAAAAAAAAAAAAAAA&#10;xgQAAGRycy9kb3ducmV2LnhtbFBLBQYAAAAABAAEAPMAAADOBQAAAAA=&#10;" fillcolor="white [3201]" strokecolor="black [3200]" strokeweight="2pt">
                <v:textbox>
                  <w:txbxContent>
                    <w:p w14:paraId="79298A2C" w14:textId="1745E8BA"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41614BC2" wp14:editId="65332468">
                <wp:simplePos x="0" y="0"/>
                <wp:positionH relativeFrom="margin">
                  <wp:posOffset>3371850</wp:posOffset>
                </wp:positionH>
                <wp:positionV relativeFrom="paragraph">
                  <wp:posOffset>2158365</wp:posOffset>
                </wp:positionV>
                <wp:extent cx="1828800" cy="381000"/>
                <wp:effectExtent l="0" t="0" r="12065" b="19050"/>
                <wp:wrapNone/>
                <wp:docPr id="58" name="Text Box 58"/>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795741E8" w14:textId="4D576DD0"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14BC2" id="Text Box 58" o:spid="_x0000_s1046" type="#_x0000_t202" style="position:absolute;left:0;text-align:left;margin-left:265.5pt;margin-top:169.95pt;width:2in;height:30pt;z-index:251707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EgbAIAACsFAAAOAAAAZHJzL2Uyb0RvYy54bWysVMFu2zAMvQ/YPwi6r3aydsuCOkXWosOA&#10;oi3aDj0rstQYk0VBUmNnX78nOXGKrthh2EWmyUdSJB91eta3hm2UDw3Zik+OSs6UlVQ39qniPx4u&#10;P8w4C1HYWhiyquJbFfjZ4v27087N1ZTWZGrlGYLYMO9cxdcxunlRBLlWrQhH5JSFUZNvRcSvfypq&#10;LzpEb00xLctPRUe+dp6kCgHai8HIFzm+1krGG62DisxUHHeL+fT5XKWzWJyK+ZMXbt3I3TXEP9yi&#10;FY1F0jHUhYiCPfvmj1BtIz0F0vFIUluQ1o1UuQZUMylfVXO/Fk7lWtCc4MY2hf8XVl5vbj1r6oqf&#10;YFJWtJjRg+oj+0o9gwr96VyYA3bvAIw99JjzXh+gTGX32rfpi4IY7Oj0duxuiiaT02w6m5UwSdg+&#10;ziYlZIQvDt7Oh/hNUcuSUHGP6eWmis1ViAN0D0nJjE26dL3hGlmKW6MG453SKAyJpzlIppQ6N55t&#10;BMhQ/8xFILuxQCYX3RgzOk3ecjJx77TDJjeVaTY6lm85HrKN6JyRbBwd28aS/7uzHvD7qodaU9mx&#10;X/V5itPc06RaUb3FxDwNnA9OXjZo65UI8VZ4kByTwOLGGxzaUFdx2kmcrcn/ekuf8OAerJx1WJqK&#10;W2w1Z+a7BSe/TI6P047ln+OTz7gL8y8tq5cW+9yeEwYxwQPhZBYTPpq9qD21j9juZcoJk7ASmSse&#10;9+J5HBYZr4NUy2UGYauciFf23skUOjU5UeahfxTe7XgVwchr2i+XmL+i14BNnpaWz5F0k7l36Omu&#10;/djIzN7d65FW/uV/Rh3euMVvAAAA//8DAFBLAwQUAAYACAAAACEAHClP6twAAAALAQAADwAAAGRy&#10;cy9kb3ducmV2LnhtbEyPwU7DMBBE70j8g7VI3KiTRo2aNE6FkOiZFD7AjZckqr2OYicNfD3LCY47&#10;O5p5Ux1XZ8WCUxg8KUg3CQik1puBOgUf769PexAhajLaekIFXxjgWN/fVbo0/kYNLufYCQ6hUGoF&#10;fYxjKWVoe3Q6bPyIxL9PPzkd+Zw6aSZ943Bn5TZJcun0QNzQ6xFfemyv59kpyOy87E72ZPPO5G/b&#10;5nvJm0kq9fiwPh9ARFzjnxl+8Rkdama6+JlMEFbBLkt5S+SwrChAsGOfFqxcWClYkXUl/2+ofwAA&#10;AP//AwBQSwECLQAUAAYACAAAACEAtoM4kv4AAADhAQAAEwAAAAAAAAAAAAAAAAAAAAAAW0NvbnRl&#10;bnRfVHlwZXNdLnhtbFBLAQItABQABgAIAAAAIQA4/SH/1gAAAJQBAAALAAAAAAAAAAAAAAAAAC8B&#10;AABfcmVscy8ucmVsc1BLAQItABQABgAIAAAAIQDC1TEgbAIAACsFAAAOAAAAAAAAAAAAAAAAAC4C&#10;AABkcnMvZTJvRG9jLnhtbFBLAQItABQABgAIAAAAIQAcKU/q3AAAAAsBAAAPAAAAAAAAAAAAAAAA&#10;AMYEAABkcnMvZG93bnJldi54bWxQSwUGAAAAAAQABADzAAAAzwUAAAAA&#10;" fillcolor="white [3201]" strokecolor="black [3200]" strokeweight="2pt">
                <v:textbox>
                  <w:txbxContent>
                    <w:p w14:paraId="795741E8" w14:textId="4D576DD0"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254670A6" wp14:editId="608EB10E">
                <wp:simplePos x="0" y="0"/>
                <wp:positionH relativeFrom="margin">
                  <wp:posOffset>3686175</wp:posOffset>
                </wp:positionH>
                <wp:positionV relativeFrom="paragraph">
                  <wp:posOffset>4387215</wp:posOffset>
                </wp:positionV>
                <wp:extent cx="1828800" cy="381000"/>
                <wp:effectExtent l="0" t="0" r="12065" b="19050"/>
                <wp:wrapNone/>
                <wp:docPr id="57" name="Text Box 57"/>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48B1EBB4" w14:textId="77777777"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70A6" id="Text Box 57" o:spid="_x0000_s1047" type="#_x0000_t202" style="position:absolute;left:0;text-align:left;margin-left:290.25pt;margin-top:345.45pt;width:2in;height:30pt;z-index:251705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zjbAIAACsFAAAOAAAAZHJzL2Uyb0RvYy54bWysVMFu2zAMvQ/YPwi6r3ayds2COEXWosOA&#10;oi3WDj0rstQYk0RBYmNnXz9Kjp2gK3YYdrEp8pEUyUctLjpr2FaF2ICr+OSk5Ew5CXXjniv+4/H6&#10;w4yziMLVwoBTFd+pyC+W798tWj9XU9iAqVVgFMTFeesrvkH086KIcqOsiCfglSOjhmAF0jE8F3UQ&#10;LUW3ppiW5aeihVD7AFLFSNqr3siXOb7WSuKd1lEhMxWnu2H+hvxdp2+xXIj5cxB+08j9NcQ/3MKK&#10;xlHSMdSVQMFeQvNHKNvIABE0nkiwBWjdSJVroGom5atqHjbCq1wLNSf6sU3x/4WVt9v7wJq64mfn&#10;nDlhaUaPqkP2BTpGKupP6+OcYA+egNiRnuY86CMpU9mdDjb9qSBGdur0buxuiiaT02w6m5VkkmT7&#10;OJuUJFP44uDtQ8SvCixLQsUDTS83VWxvIvbQAZKSGZd06Xr9NbKEO6N643elqTBKPM1BMqXUpQls&#10;K4gM9c9cBGU3jpDJRTfGjE6Tt5wMDk57bHJTmWajY/mW4yHbiM4ZweHoaBsH4e/OuscPVfe1prKx&#10;W3d5itNxNGuodzSxAD3no5fXDbX1RkS8F4FITpOgxcU7+mgDbcVhL3G2gfDrLX3CE/fIyllLS1Nx&#10;R1vNmfnmiJOfJ6enacfy4fTsfEqHcGxZH1vci70EGsSEHggvs5jwaAZRB7BPtN2rlJNMwknKXHEc&#10;xEvsF5leB6lWqwyirfICb9yDlyl0anKizGP3JILf8wqJkbcwLJeYv6JXj02eDlYvCLrJ3Ett7nu6&#10;bz9tZGbv/vVIK398zqjDG7f8DQAA//8DAFBLAwQUAAYACAAAACEAWxgwK9wAAAALAQAADwAAAGRy&#10;cy9kb3ducmV2LnhtbEyPy07DMBBF90j8gzVI7KhNUUwaMqkQEl2Tlg9wY5NE+BHZThr4eoYVLOfO&#10;0Z0z9X51li0mpjF4hPuNAGZ8F/Toe4T30+tdCSxl5bWywRuEL5Ng31xf1arS4eJbsxxzz6jEp0oh&#10;DDlPFeepG4xTaRMm42n3EaJTmcbYcx3Vhcqd5VshJHdq9HRhUJN5GUz3eZwdwoOdl+JgD1b2Wr5t&#10;2+9FtpEj3t6sz0/AslnzHwy/+qQODTmdw+x1YhahKEVBKILciR0wIkpZUnJGeCwo4U3N///Q/AAA&#10;AP//AwBQSwECLQAUAAYACAAAACEAtoM4kv4AAADhAQAAEwAAAAAAAAAAAAAAAAAAAAAAW0NvbnRl&#10;bnRfVHlwZXNdLnhtbFBLAQItABQABgAIAAAAIQA4/SH/1gAAAJQBAAALAAAAAAAAAAAAAAAAAC8B&#10;AABfcmVscy8ucmVsc1BLAQItABQABgAIAAAAIQDTvSzjbAIAACsFAAAOAAAAAAAAAAAAAAAAAC4C&#10;AABkcnMvZTJvRG9jLnhtbFBLAQItABQABgAIAAAAIQBbGDAr3AAAAAsBAAAPAAAAAAAAAAAAAAAA&#10;AMYEAABkcnMvZG93bnJldi54bWxQSwUGAAAAAAQABADzAAAAzwUAAAAA&#10;" fillcolor="white [3201]" strokecolor="black [3200]" strokeweight="2pt">
                <v:textbox>
                  <w:txbxContent>
                    <w:p w14:paraId="48B1EBB4" w14:textId="77777777" w:rsidR="00855750" w:rsidRPr="006218F6" w:rsidRDefault="00855750" w:rsidP="00FC751D">
                      <w:pPr>
                        <w:pStyle w:val="Heade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Pr>
          <w:noProof/>
        </w:rPr>
        <w:drawing>
          <wp:inline distT="0" distB="0" distL="0" distR="0" wp14:anchorId="751F13C0" wp14:editId="100277A4">
            <wp:extent cx="5934075" cy="50387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5038725"/>
                    </a:xfrm>
                    <a:prstGeom prst="rect">
                      <a:avLst/>
                    </a:prstGeom>
                    <a:noFill/>
                    <a:ln>
                      <a:noFill/>
                    </a:ln>
                  </pic:spPr>
                </pic:pic>
              </a:graphicData>
            </a:graphic>
          </wp:inline>
        </w:drawing>
      </w:r>
    </w:p>
    <w:p w14:paraId="065F6B8C" w14:textId="75001C4A" w:rsidR="00D47821" w:rsidRDefault="007839CC" w:rsidP="007839CC">
      <w:pPr>
        <w:pStyle w:val="Caption"/>
        <w:jc w:val="center"/>
      </w:pPr>
      <w:r>
        <w:t xml:space="preserve">Figure </w:t>
      </w:r>
      <w:fldSimple w:instr=" SEQ Figure \* ARABIC ">
        <w:r w:rsidR="009179AC">
          <w:rPr>
            <w:noProof/>
          </w:rPr>
          <w:t>5</w:t>
        </w:r>
      </w:fldSimple>
      <w:r>
        <w:t xml:space="preserve">: Scene 2 </w:t>
      </w:r>
      <w:r w:rsidR="00D47821">
        <w:t>–</w:t>
      </w:r>
      <w:r>
        <w:t xml:space="preserve"> Exterior</w:t>
      </w:r>
    </w:p>
    <w:p w14:paraId="3451F95B" w14:textId="77777777" w:rsidR="00D47821" w:rsidRDefault="00D47821">
      <w:pPr>
        <w:rPr>
          <w:b/>
          <w:bCs/>
          <w:color w:val="4F81BD" w:themeColor="accent1"/>
          <w:sz w:val="18"/>
          <w:szCs w:val="18"/>
        </w:rPr>
      </w:pPr>
      <w:r>
        <w:br w:type="page"/>
      </w:r>
    </w:p>
    <w:p w14:paraId="548DF7C3" w14:textId="77777777" w:rsidR="007D2038" w:rsidRPr="007839CC" w:rsidRDefault="007D2038" w:rsidP="007839CC">
      <w:pPr>
        <w:pStyle w:val="Caption"/>
        <w:jc w:val="center"/>
      </w:pPr>
    </w:p>
    <w:tbl>
      <w:tblPr>
        <w:tblStyle w:val="GridTable4-Accent1"/>
        <w:tblpPr w:leftFromText="180" w:rightFromText="180" w:vertAnchor="text" w:horzAnchor="margin" w:tblpXSpec="center" w:tblpY="301"/>
        <w:tblW w:w="9754" w:type="dxa"/>
        <w:tblLayout w:type="fixed"/>
        <w:tblLook w:val="04A0" w:firstRow="1" w:lastRow="0" w:firstColumn="1" w:lastColumn="0" w:noHBand="0" w:noVBand="1"/>
      </w:tblPr>
      <w:tblGrid>
        <w:gridCol w:w="715"/>
        <w:gridCol w:w="3459"/>
        <w:gridCol w:w="3690"/>
        <w:gridCol w:w="990"/>
        <w:gridCol w:w="900"/>
      </w:tblGrid>
      <w:tr w:rsidR="00D47821" w14:paraId="728F252F" w14:textId="77777777" w:rsidTr="00B23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BD29E80" w14:textId="77777777" w:rsidR="00D47821" w:rsidRDefault="00D47821" w:rsidP="00D47821">
            <w:pPr>
              <w:jc w:val="center"/>
            </w:pPr>
            <w:r>
              <w:rPr>
                <w:b w:val="0"/>
                <w:bCs w:val="0"/>
              </w:rPr>
              <w:br w:type="page"/>
            </w:r>
            <w:r>
              <w:br w:type="page"/>
              <w:t>Map Label</w:t>
            </w:r>
          </w:p>
        </w:tc>
        <w:tc>
          <w:tcPr>
            <w:tcW w:w="3459" w:type="dxa"/>
            <w:vAlign w:val="bottom"/>
          </w:tcPr>
          <w:p w14:paraId="2A173CE3" w14:textId="77777777" w:rsidR="00D47821" w:rsidRDefault="00D47821" w:rsidP="00D47821">
            <w:pPr>
              <w:jc w:val="center"/>
              <w:cnfStyle w:val="100000000000" w:firstRow="1" w:lastRow="0" w:firstColumn="0" w:lastColumn="0" w:oddVBand="0" w:evenVBand="0" w:oddHBand="0" w:evenHBand="0" w:firstRowFirstColumn="0" w:firstRowLastColumn="0" w:lastRowFirstColumn="0" w:lastRowLastColumn="0"/>
            </w:pPr>
            <w:r>
              <w:t>Location Description</w:t>
            </w:r>
          </w:p>
        </w:tc>
        <w:tc>
          <w:tcPr>
            <w:tcW w:w="3690" w:type="dxa"/>
            <w:vAlign w:val="bottom"/>
          </w:tcPr>
          <w:p w14:paraId="5887A6A2" w14:textId="77777777" w:rsidR="00D47821" w:rsidRDefault="00D47821" w:rsidP="00D47821">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990" w:type="dxa"/>
            <w:vAlign w:val="bottom"/>
          </w:tcPr>
          <w:p w14:paraId="67106A58" w14:textId="77777777" w:rsidR="00D47821" w:rsidRDefault="00D47821" w:rsidP="00D47821">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7BCC9578" w14:textId="77777777" w:rsidR="00D47821" w:rsidRDefault="00D47821" w:rsidP="00D47821">
            <w:pPr>
              <w:jc w:val="center"/>
              <w:cnfStyle w:val="100000000000" w:firstRow="1" w:lastRow="0" w:firstColumn="0" w:lastColumn="0" w:oddVBand="0" w:evenVBand="0" w:oddHBand="0" w:evenHBand="0" w:firstRowFirstColumn="0" w:firstRowLastColumn="0" w:lastRowFirstColumn="0" w:lastRowLastColumn="0"/>
            </w:pPr>
            <w:r>
              <w:t>Wow?</w:t>
            </w:r>
          </w:p>
        </w:tc>
      </w:tr>
      <w:tr w:rsidR="00D47821" w14:paraId="549613F2" w14:textId="77777777" w:rsidTr="00B23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892815E" w14:textId="77777777" w:rsidR="00D47821" w:rsidRDefault="00D47821" w:rsidP="00D47821">
            <w:pPr>
              <w:jc w:val="center"/>
            </w:pPr>
            <w:r>
              <w:t>1</w:t>
            </w:r>
          </w:p>
        </w:tc>
        <w:tc>
          <w:tcPr>
            <w:tcW w:w="3459" w:type="dxa"/>
          </w:tcPr>
          <w:p w14:paraId="2779F8BF" w14:textId="31892E7A" w:rsidR="00D47821" w:rsidRDefault="00D47821" w:rsidP="00D47821">
            <w:pPr>
              <w:cnfStyle w:val="000000100000" w:firstRow="0" w:lastRow="0" w:firstColumn="0" w:lastColumn="0" w:oddVBand="0" w:evenVBand="0" w:oddHBand="1" w:evenHBand="0" w:firstRowFirstColumn="0" w:firstRowLastColumn="0" w:lastRowFirstColumn="0" w:lastRowLastColumn="0"/>
            </w:pPr>
            <w:r>
              <w:t>Exit to Exterior</w:t>
            </w:r>
          </w:p>
        </w:tc>
        <w:tc>
          <w:tcPr>
            <w:tcW w:w="3690" w:type="dxa"/>
          </w:tcPr>
          <w:p w14:paraId="0D488C22" w14:textId="2E31613D" w:rsidR="00D47821" w:rsidRDefault="00FC751D" w:rsidP="00FC751D">
            <w:pPr>
              <w:jc w:val="center"/>
              <w:cnfStyle w:val="000000100000" w:firstRow="0" w:lastRow="0" w:firstColumn="0" w:lastColumn="0" w:oddVBand="0" w:evenVBand="0" w:oddHBand="1" w:evenHBand="0" w:firstRowFirstColumn="0" w:firstRowLastColumn="0" w:lastRowFirstColumn="0" w:lastRowLastColumn="0"/>
            </w:pPr>
            <w:r>
              <w:t>---</w:t>
            </w:r>
          </w:p>
        </w:tc>
        <w:tc>
          <w:tcPr>
            <w:tcW w:w="990" w:type="dxa"/>
            <w:vAlign w:val="center"/>
          </w:tcPr>
          <w:p w14:paraId="3334B88A" w14:textId="6F223285" w:rsidR="00D47821" w:rsidRDefault="00FC751D" w:rsidP="00D47821">
            <w:pPr>
              <w:jc w:val="center"/>
              <w:cnfStyle w:val="000000100000" w:firstRow="0" w:lastRow="0" w:firstColumn="0" w:lastColumn="0" w:oddVBand="0" w:evenVBand="0" w:oddHBand="1" w:evenHBand="0" w:firstRowFirstColumn="0" w:firstRowLastColumn="0" w:lastRowFirstColumn="0" w:lastRowLastColumn="0"/>
            </w:pPr>
            <w:r>
              <w:t>5</w:t>
            </w:r>
            <w:r w:rsidR="00D47821">
              <w:t>:00</w:t>
            </w:r>
          </w:p>
        </w:tc>
        <w:tc>
          <w:tcPr>
            <w:tcW w:w="900" w:type="dxa"/>
            <w:vAlign w:val="center"/>
          </w:tcPr>
          <w:p w14:paraId="089844DA" w14:textId="177CAE36" w:rsidR="00D47821" w:rsidRDefault="00D47821" w:rsidP="00D47821">
            <w:pPr>
              <w:jc w:val="center"/>
              <w:cnfStyle w:val="000000100000" w:firstRow="0" w:lastRow="0" w:firstColumn="0" w:lastColumn="0" w:oddVBand="0" w:evenVBand="0" w:oddHBand="1" w:evenHBand="0" w:firstRowFirstColumn="0" w:firstRowLastColumn="0" w:lastRowFirstColumn="0" w:lastRowLastColumn="0"/>
            </w:pPr>
            <w:r>
              <w:t>Yes</w:t>
            </w:r>
          </w:p>
        </w:tc>
      </w:tr>
      <w:tr w:rsidR="00D47821" w14:paraId="4D635DAB" w14:textId="77777777" w:rsidTr="00B23DC4">
        <w:tc>
          <w:tcPr>
            <w:cnfStyle w:val="001000000000" w:firstRow="0" w:lastRow="0" w:firstColumn="1" w:lastColumn="0" w:oddVBand="0" w:evenVBand="0" w:oddHBand="0" w:evenHBand="0" w:firstRowFirstColumn="0" w:firstRowLastColumn="0" w:lastRowFirstColumn="0" w:lastRowLastColumn="0"/>
            <w:tcW w:w="715" w:type="dxa"/>
          </w:tcPr>
          <w:p w14:paraId="1C87FFF6" w14:textId="77777777" w:rsidR="00D47821" w:rsidRDefault="00D47821" w:rsidP="00D47821">
            <w:pPr>
              <w:jc w:val="center"/>
            </w:pPr>
            <w:r>
              <w:t>2</w:t>
            </w:r>
          </w:p>
        </w:tc>
        <w:tc>
          <w:tcPr>
            <w:tcW w:w="3459" w:type="dxa"/>
          </w:tcPr>
          <w:p w14:paraId="28733A10" w14:textId="3501E0B3" w:rsidR="00D515F7" w:rsidRDefault="00D515F7" w:rsidP="00D47821">
            <w:pPr>
              <w:cnfStyle w:val="000000000000" w:firstRow="0" w:lastRow="0" w:firstColumn="0" w:lastColumn="0" w:oddVBand="0" w:evenVBand="0" w:oddHBand="0" w:evenHBand="0" w:firstRowFirstColumn="0" w:firstRowLastColumn="0" w:lastRowFirstColumn="0" w:lastRowLastColumn="0"/>
            </w:pPr>
            <w:r>
              <w:t>Center of Courtyard</w:t>
            </w:r>
          </w:p>
        </w:tc>
        <w:tc>
          <w:tcPr>
            <w:tcW w:w="3690" w:type="dxa"/>
          </w:tcPr>
          <w:p w14:paraId="67874C68" w14:textId="04C48B96" w:rsidR="00D47821" w:rsidRDefault="00D515F7" w:rsidP="00D47821">
            <w:pPr>
              <w:cnfStyle w:val="000000000000" w:firstRow="0" w:lastRow="0" w:firstColumn="0" w:lastColumn="0" w:oddVBand="0" w:evenVBand="0" w:oddHBand="0" w:evenHBand="0" w:firstRowFirstColumn="0" w:firstRowLastColumn="0" w:lastRowFirstColumn="0" w:lastRowLastColumn="0"/>
            </w:pPr>
            <w:r>
              <w:t xml:space="preserve">Player goes to the center of the courtyard, </w:t>
            </w:r>
            <w:r w:rsidR="00FC751D">
              <w:t>fighting enemies, sees bomb</w:t>
            </w:r>
          </w:p>
        </w:tc>
        <w:tc>
          <w:tcPr>
            <w:tcW w:w="990" w:type="dxa"/>
            <w:vAlign w:val="center"/>
          </w:tcPr>
          <w:p w14:paraId="4C8B0E64" w14:textId="575343CE" w:rsidR="00D47821" w:rsidRDefault="00FC751D" w:rsidP="00D47821">
            <w:pPr>
              <w:jc w:val="center"/>
              <w:cnfStyle w:val="000000000000" w:firstRow="0" w:lastRow="0" w:firstColumn="0" w:lastColumn="0" w:oddVBand="0" w:evenVBand="0" w:oddHBand="0" w:evenHBand="0" w:firstRowFirstColumn="0" w:firstRowLastColumn="0" w:lastRowFirstColumn="0" w:lastRowLastColumn="0"/>
            </w:pPr>
            <w:r>
              <w:t>5</w:t>
            </w:r>
            <w:r w:rsidR="00D515F7">
              <w:t>:45</w:t>
            </w:r>
          </w:p>
        </w:tc>
        <w:tc>
          <w:tcPr>
            <w:tcW w:w="900" w:type="dxa"/>
            <w:vAlign w:val="center"/>
          </w:tcPr>
          <w:p w14:paraId="0DB3FFA7" w14:textId="7FBD92C2" w:rsidR="00D47821" w:rsidRDefault="00D515F7" w:rsidP="00D47821">
            <w:pPr>
              <w:jc w:val="center"/>
              <w:cnfStyle w:val="000000000000" w:firstRow="0" w:lastRow="0" w:firstColumn="0" w:lastColumn="0" w:oddVBand="0" w:evenVBand="0" w:oddHBand="0" w:evenHBand="0" w:firstRowFirstColumn="0" w:firstRowLastColumn="0" w:lastRowFirstColumn="0" w:lastRowLastColumn="0"/>
            </w:pPr>
            <w:r>
              <w:t>No</w:t>
            </w:r>
          </w:p>
        </w:tc>
      </w:tr>
      <w:tr w:rsidR="00D47821" w14:paraId="33FF71F1" w14:textId="77777777" w:rsidTr="00B23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80D4534" w14:textId="77777777" w:rsidR="00D47821" w:rsidRDefault="00D47821" w:rsidP="00D47821">
            <w:pPr>
              <w:jc w:val="center"/>
            </w:pPr>
            <w:r>
              <w:t>3</w:t>
            </w:r>
          </w:p>
        </w:tc>
        <w:tc>
          <w:tcPr>
            <w:tcW w:w="3459" w:type="dxa"/>
          </w:tcPr>
          <w:p w14:paraId="3024E529" w14:textId="0818ECCB" w:rsidR="00D47821" w:rsidRDefault="00FC751D" w:rsidP="00D47821">
            <w:pPr>
              <w:cnfStyle w:val="000000100000" w:firstRow="0" w:lastRow="0" w:firstColumn="0" w:lastColumn="0" w:oddVBand="0" w:evenVBand="0" w:oddHBand="1" w:evenHBand="0" w:firstRowFirstColumn="0" w:firstRowLastColumn="0" w:lastRowFirstColumn="0" w:lastRowLastColumn="0"/>
            </w:pPr>
            <w:r>
              <w:t>Getting Bomb</w:t>
            </w:r>
          </w:p>
        </w:tc>
        <w:tc>
          <w:tcPr>
            <w:tcW w:w="3690" w:type="dxa"/>
          </w:tcPr>
          <w:p w14:paraId="127826BF" w14:textId="2C44B067" w:rsidR="00D47821" w:rsidRDefault="00D515F7" w:rsidP="00D515F7">
            <w:pPr>
              <w:cnfStyle w:val="000000100000" w:firstRow="0" w:lastRow="0" w:firstColumn="0" w:lastColumn="0" w:oddVBand="0" w:evenVBand="0" w:oddHBand="1" w:evenHBand="0" w:firstRowFirstColumn="0" w:firstRowLastColumn="0" w:lastRowFirstColumn="0" w:lastRowLastColumn="0"/>
            </w:pPr>
            <w:r>
              <w:t xml:space="preserve">Player </w:t>
            </w:r>
            <w:r w:rsidR="00FC751D">
              <w:t>gets bomb, when exiting a trap destroys power armor</w:t>
            </w:r>
          </w:p>
        </w:tc>
        <w:tc>
          <w:tcPr>
            <w:tcW w:w="990" w:type="dxa"/>
            <w:vAlign w:val="center"/>
          </w:tcPr>
          <w:p w14:paraId="2673207D" w14:textId="45A98BDC" w:rsidR="00D47821" w:rsidRDefault="00FC751D" w:rsidP="00D47821">
            <w:pPr>
              <w:jc w:val="center"/>
              <w:cnfStyle w:val="000000100000" w:firstRow="0" w:lastRow="0" w:firstColumn="0" w:lastColumn="0" w:oddVBand="0" w:evenVBand="0" w:oddHBand="1" w:evenHBand="0" w:firstRowFirstColumn="0" w:firstRowLastColumn="0" w:lastRowFirstColumn="0" w:lastRowLastColumn="0"/>
            </w:pPr>
            <w:r>
              <w:t>6</w:t>
            </w:r>
            <w:r w:rsidR="00D515F7">
              <w:t>:45</w:t>
            </w:r>
          </w:p>
        </w:tc>
        <w:tc>
          <w:tcPr>
            <w:tcW w:w="900" w:type="dxa"/>
            <w:vAlign w:val="center"/>
          </w:tcPr>
          <w:p w14:paraId="29B2309B" w14:textId="600002F8" w:rsidR="00D47821" w:rsidRDefault="00D515F7" w:rsidP="00D47821">
            <w:pPr>
              <w:jc w:val="center"/>
              <w:cnfStyle w:val="000000100000" w:firstRow="0" w:lastRow="0" w:firstColumn="0" w:lastColumn="0" w:oddVBand="0" w:evenVBand="0" w:oddHBand="1" w:evenHBand="0" w:firstRowFirstColumn="0" w:firstRowLastColumn="0" w:lastRowFirstColumn="0" w:lastRowLastColumn="0"/>
            </w:pPr>
            <w:r>
              <w:t>Yes</w:t>
            </w:r>
          </w:p>
        </w:tc>
      </w:tr>
    </w:tbl>
    <w:p w14:paraId="650A177A" w14:textId="6D7E313A" w:rsidR="007D2038" w:rsidRDefault="007D2038" w:rsidP="007D2038"/>
    <w:p w14:paraId="30001EFC" w14:textId="031C5CE7" w:rsidR="00D47821" w:rsidRDefault="00D47821" w:rsidP="00D47821">
      <w:pPr>
        <w:pStyle w:val="Caption"/>
        <w:keepNext/>
        <w:jc w:val="center"/>
      </w:pPr>
      <w:bookmarkStart w:id="13" w:name="_Toc500703326"/>
      <w:r>
        <w:t xml:space="preserve">Table </w:t>
      </w:r>
      <w:fldSimple w:instr=" SEQ Table \* ARABIC ">
        <w:r w:rsidR="00F21D80">
          <w:rPr>
            <w:noProof/>
          </w:rPr>
          <w:t>7</w:t>
        </w:r>
      </w:fldSimple>
      <w:r>
        <w:t>: Scene 2 Summary</w:t>
      </w:r>
    </w:p>
    <w:p w14:paraId="4BCBF570" w14:textId="40C33353" w:rsidR="00D47821" w:rsidRDefault="00D47821">
      <w:pPr>
        <w:rPr>
          <w:rFonts w:asciiTheme="majorHAnsi" w:eastAsiaTheme="majorEastAsia" w:hAnsiTheme="majorHAnsi" w:cstheme="majorBidi"/>
          <w:b/>
          <w:bCs/>
          <w:color w:val="4F81BD" w:themeColor="accent1"/>
          <w:sz w:val="26"/>
          <w:szCs w:val="26"/>
        </w:rPr>
      </w:pPr>
    </w:p>
    <w:tbl>
      <w:tblPr>
        <w:tblStyle w:val="GridTable4-Accent1"/>
        <w:tblpPr w:leftFromText="180" w:rightFromText="180" w:vertAnchor="text" w:horzAnchor="margin" w:tblpXSpec="center" w:tblpY="301"/>
        <w:tblW w:w="10834" w:type="dxa"/>
        <w:tblLayout w:type="fixed"/>
        <w:tblLook w:val="04A0" w:firstRow="1" w:lastRow="0" w:firstColumn="1" w:lastColumn="0" w:noHBand="0" w:noVBand="1"/>
      </w:tblPr>
      <w:tblGrid>
        <w:gridCol w:w="715"/>
        <w:gridCol w:w="1980"/>
        <w:gridCol w:w="2520"/>
        <w:gridCol w:w="3510"/>
        <w:gridCol w:w="1080"/>
        <w:gridCol w:w="1029"/>
      </w:tblGrid>
      <w:tr w:rsidR="00D47821" w14:paraId="22139820" w14:textId="77777777" w:rsidTr="00D51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6A93B6C8" w14:textId="77777777" w:rsidR="00D47821" w:rsidRDefault="00D47821" w:rsidP="00B23DC4">
            <w:pPr>
              <w:jc w:val="center"/>
            </w:pPr>
            <w:r>
              <w:rPr>
                <w:b w:val="0"/>
                <w:bCs w:val="0"/>
              </w:rPr>
              <w:br w:type="page"/>
            </w:r>
            <w:r>
              <w:br w:type="page"/>
              <w:t>Map Label</w:t>
            </w:r>
          </w:p>
        </w:tc>
        <w:tc>
          <w:tcPr>
            <w:tcW w:w="1980" w:type="dxa"/>
            <w:vAlign w:val="bottom"/>
          </w:tcPr>
          <w:p w14:paraId="3FD8027A" w14:textId="77777777" w:rsidR="00D47821" w:rsidRDefault="00D47821" w:rsidP="00B23DC4">
            <w:pPr>
              <w:jc w:val="center"/>
              <w:cnfStyle w:val="100000000000" w:firstRow="1" w:lastRow="0" w:firstColumn="0" w:lastColumn="0" w:oddVBand="0" w:evenVBand="0" w:oddHBand="0" w:evenHBand="0" w:firstRowFirstColumn="0" w:firstRowLastColumn="0" w:lastRowFirstColumn="0" w:lastRowLastColumn="0"/>
            </w:pPr>
            <w:r>
              <w:t>Encounter Name</w:t>
            </w:r>
          </w:p>
        </w:tc>
        <w:tc>
          <w:tcPr>
            <w:tcW w:w="2520" w:type="dxa"/>
            <w:vAlign w:val="bottom"/>
          </w:tcPr>
          <w:p w14:paraId="5CE3EAC5" w14:textId="77777777" w:rsidR="00D47821" w:rsidRDefault="00D47821" w:rsidP="00B23DC4">
            <w:pPr>
              <w:jc w:val="center"/>
              <w:cnfStyle w:val="100000000000" w:firstRow="1" w:lastRow="0" w:firstColumn="0" w:lastColumn="0" w:oddVBand="0" w:evenVBand="0" w:oddHBand="0" w:evenHBand="0" w:firstRowFirstColumn="0" w:firstRowLastColumn="0" w:lastRowFirstColumn="0" w:lastRowLastColumn="0"/>
            </w:pPr>
            <w:r>
              <w:t>Encounter Type</w:t>
            </w:r>
          </w:p>
        </w:tc>
        <w:tc>
          <w:tcPr>
            <w:tcW w:w="3510" w:type="dxa"/>
            <w:vAlign w:val="bottom"/>
          </w:tcPr>
          <w:p w14:paraId="2EB26959" w14:textId="77777777" w:rsidR="00D47821" w:rsidRDefault="00D47821" w:rsidP="00B23DC4">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0D8056BF" w14:textId="77777777" w:rsidR="00D47821" w:rsidRDefault="00D47821" w:rsidP="00B23DC4">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1029" w:type="dxa"/>
            <w:vAlign w:val="bottom"/>
          </w:tcPr>
          <w:p w14:paraId="0F8CA7F2" w14:textId="77777777" w:rsidR="00D47821" w:rsidRDefault="00D47821" w:rsidP="00B23DC4">
            <w:pPr>
              <w:jc w:val="center"/>
              <w:cnfStyle w:val="100000000000" w:firstRow="1" w:lastRow="0" w:firstColumn="0" w:lastColumn="0" w:oddVBand="0" w:evenVBand="0" w:oddHBand="0" w:evenHBand="0" w:firstRowFirstColumn="0" w:firstRowLastColumn="0" w:lastRowFirstColumn="0" w:lastRowLastColumn="0"/>
            </w:pPr>
            <w:r>
              <w:t>Approx. Time</w:t>
            </w:r>
          </w:p>
        </w:tc>
      </w:tr>
      <w:tr w:rsidR="00D47821" w14:paraId="3F45D125" w14:textId="77777777" w:rsidTr="00D5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4BFD9B7" w14:textId="51CB5575" w:rsidR="00D47821" w:rsidRDefault="00D47821" w:rsidP="00B23DC4">
            <w:pPr>
              <w:jc w:val="center"/>
            </w:pPr>
            <w:r>
              <w:t>A</w:t>
            </w:r>
          </w:p>
        </w:tc>
        <w:tc>
          <w:tcPr>
            <w:tcW w:w="1980" w:type="dxa"/>
          </w:tcPr>
          <w:p w14:paraId="2F10365F" w14:textId="7B9B2270" w:rsidR="00D47821" w:rsidRDefault="00D515F7" w:rsidP="00B23DC4">
            <w:pPr>
              <w:cnfStyle w:val="000000100000" w:firstRow="0" w:lastRow="0" w:firstColumn="0" w:lastColumn="0" w:oddVBand="0" w:evenVBand="0" w:oddHBand="1" w:evenHBand="0" w:firstRowFirstColumn="0" w:firstRowLastColumn="0" w:lastRowFirstColumn="0" w:lastRowLastColumn="0"/>
            </w:pPr>
            <w:r>
              <w:t>Open Field</w:t>
            </w:r>
          </w:p>
        </w:tc>
        <w:tc>
          <w:tcPr>
            <w:tcW w:w="2520" w:type="dxa"/>
          </w:tcPr>
          <w:p w14:paraId="1C029BC7" w14:textId="0368C9FB" w:rsidR="00D47821" w:rsidRDefault="00D515F7" w:rsidP="00B23DC4">
            <w:pPr>
              <w:cnfStyle w:val="000000100000" w:firstRow="0" w:lastRow="0" w:firstColumn="0" w:lastColumn="0" w:oddVBand="0" w:evenVBand="0" w:oddHBand="1" w:evenHBand="0" w:firstRowFirstColumn="0" w:firstRowLastColumn="0" w:lastRowFirstColumn="0" w:lastRowLastColumn="0"/>
            </w:pPr>
            <w:r>
              <w:t>Arena</w:t>
            </w:r>
          </w:p>
        </w:tc>
        <w:tc>
          <w:tcPr>
            <w:tcW w:w="3510" w:type="dxa"/>
          </w:tcPr>
          <w:p w14:paraId="2B1EDCCA" w14:textId="72704D7F" w:rsidR="00D47821" w:rsidRDefault="00D515F7" w:rsidP="00B23DC4">
            <w:pPr>
              <w:jc w:val="center"/>
              <w:cnfStyle w:val="000000100000" w:firstRow="0" w:lastRow="0" w:firstColumn="0" w:lastColumn="0" w:oddVBand="0" w:evenVBand="0" w:oddHBand="1" w:evenHBand="0" w:firstRowFirstColumn="0" w:firstRowLastColumn="0" w:lastRowFirstColumn="0" w:lastRowLastColumn="0"/>
            </w:pPr>
            <w:r>
              <w:t xml:space="preserve">Player has an incredibly powerful weapon but faces lots of enemies in an </w:t>
            </w:r>
            <w:r w:rsidR="00FC751D">
              <w:t xml:space="preserve">open </w:t>
            </w:r>
            <w:r>
              <w:t>area with clumps of cover</w:t>
            </w:r>
          </w:p>
        </w:tc>
        <w:tc>
          <w:tcPr>
            <w:tcW w:w="1080" w:type="dxa"/>
            <w:vAlign w:val="center"/>
          </w:tcPr>
          <w:p w14:paraId="5A08ED66" w14:textId="268E6CCE" w:rsidR="00D47821" w:rsidRDefault="00D515F7" w:rsidP="00B23DC4">
            <w:pPr>
              <w:jc w:val="center"/>
              <w:cnfStyle w:val="000000100000" w:firstRow="0" w:lastRow="0" w:firstColumn="0" w:lastColumn="0" w:oddVBand="0" w:evenVBand="0" w:oddHBand="1" w:evenHBand="0" w:firstRowFirstColumn="0" w:firstRowLastColumn="0" w:lastRowFirstColumn="0" w:lastRowLastColumn="0"/>
            </w:pPr>
            <w:r>
              <w:t>4</w:t>
            </w:r>
          </w:p>
        </w:tc>
        <w:tc>
          <w:tcPr>
            <w:tcW w:w="1029" w:type="dxa"/>
            <w:vAlign w:val="center"/>
          </w:tcPr>
          <w:p w14:paraId="23884EDA" w14:textId="1EBD3A71" w:rsidR="00D47821" w:rsidRDefault="00D515F7" w:rsidP="00B23DC4">
            <w:pPr>
              <w:jc w:val="center"/>
              <w:cnfStyle w:val="000000100000" w:firstRow="0" w:lastRow="0" w:firstColumn="0" w:lastColumn="0" w:oddVBand="0" w:evenVBand="0" w:oddHBand="1" w:evenHBand="0" w:firstRowFirstColumn="0" w:firstRowLastColumn="0" w:lastRowFirstColumn="0" w:lastRowLastColumn="0"/>
            </w:pPr>
            <w:r>
              <w:t>5:</w:t>
            </w:r>
            <w:r w:rsidR="00FC751D">
              <w:t>30</w:t>
            </w:r>
          </w:p>
        </w:tc>
      </w:tr>
      <w:tr w:rsidR="00D47821" w14:paraId="614E99AA" w14:textId="77777777" w:rsidTr="00D515F7">
        <w:tc>
          <w:tcPr>
            <w:cnfStyle w:val="001000000000" w:firstRow="0" w:lastRow="0" w:firstColumn="1" w:lastColumn="0" w:oddVBand="0" w:evenVBand="0" w:oddHBand="0" w:evenHBand="0" w:firstRowFirstColumn="0" w:firstRowLastColumn="0" w:lastRowFirstColumn="0" w:lastRowLastColumn="0"/>
            <w:tcW w:w="715" w:type="dxa"/>
          </w:tcPr>
          <w:p w14:paraId="74754B02" w14:textId="161E18BB" w:rsidR="00D47821" w:rsidRDefault="00D47821" w:rsidP="00B23DC4">
            <w:pPr>
              <w:jc w:val="center"/>
            </w:pPr>
            <w:r>
              <w:t>B</w:t>
            </w:r>
          </w:p>
        </w:tc>
        <w:tc>
          <w:tcPr>
            <w:tcW w:w="1980" w:type="dxa"/>
          </w:tcPr>
          <w:p w14:paraId="52CB925F" w14:textId="34BD30BA" w:rsidR="00D47821" w:rsidRDefault="00D515F7" w:rsidP="00B23DC4">
            <w:pPr>
              <w:cnfStyle w:val="000000000000" w:firstRow="0" w:lastRow="0" w:firstColumn="0" w:lastColumn="0" w:oddVBand="0" w:evenVBand="0" w:oddHBand="0" w:evenHBand="0" w:firstRowFirstColumn="0" w:firstRowLastColumn="0" w:lastRowFirstColumn="0" w:lastRowLastColumn="0"/>
            </w:pPr>
            <w:r>
              <w:t>Defense of Switch</w:t>
            </w:r>
          </w:p>
        </w:tc>
        <w:tc>
          <w:tcPr>
            <w:tcW w:w="2520" w:type="dxa"/>
          </w:tcPr>
          <w:p w14:paraId="66BB3015" w14:textId="35833341" w:rsidR="00D47821" w:rsidRDefault="00D515F7" w:rsidP="00B23DC4">
            <w:pPr>
              <w:cnfStyle w:val="000000000000" w:firstRow="0" w:lastRow="0" w:firstColumn="0" w:lastColumn="0" w:oddVBand="0" w:evenVBand="0" w:oddHBand="0" w:evenHBand="0" w:firstRowFirstColumn="0" w:firstRowLastColumn="0" w:lastRowFirstColumn="0" w:lastRowLastColumn="0"/>
            </w:pPr>
            <w:r>
              <w:t>Arena, Stronghold</w:t>
            </w:r>
          </w:p>
        </w:tc>
        <w:tc>
          <w:tcPr>
            <w:tcW w:w="3510" w:type="dxa"/>
          </w:tcPr>
          <w:p w14:paraId="36309336" w14:textId="0ABBAC2C" w:rsidR="00D47821" w:rsidRDefault="00D515F7" w:rsidP="00B23DC4">
            <w:pPr>
              <w:jc w:val="center"/>
              <w:cnfStyle w:val="000000000000" w:firstRow="0" w:lastRow="0" w:firstColumn="0" w:lastColumn="0" w:oddVBand="0" w:evenVBand="0" w:oddHBand="0" w:evenHBand="0" w:firstRowFirstColumn="0" w:firstRowLastColumn="0" w:lastRowFirstColumn="0" w:lastRowLastColumn="0"/>
            </w:pPr>
            <w:r>
              <w:t>Enemies holding a defensive point near the final switch, relatively small numbers</w:t>
            </w:r>
          </w:p>
        </w:tc>
        <w:tc>
          <w:tcPr>
            <w:tcW w:w="1080" w:type="dxa"/>
            <w:vAlign w:val="center"/>
          </w:tcPr>
          <w:p w14:paraId="008C4295" w14:textId="18BFC02B" w:rsidR="00D47821" w:rsidRDefault="00D515F7" w:rsidP="00B23DC4">
            <w:pPr>
              <w:jc w:val="center"/>
              <w:cnfStyle w:val="000000000000" w:firstRow="0" w:lastRow="0" w:firstColumn="0" w:lastColumn="0" w:oddVBand="0" w:evenVBand="0" w:oddHBand="0" w:evenHBand="0" w:firstRowFirstColumn="0" w:firstRowLastColumn="0" w:lastRowFirstColumn="0" w:lastRowLastColumn="0"/>
            </w:pPr>
            <w:r>
              <w:t>3</w:t>
            </w:r>
          </w:p>
        </w:tc>
        <w:tc>
          <w:tcPr>
            <w:tcW w:w="1029" w:type="dxa"/>
            <w:vAlign w:val="center"/>
          </w:tcPr>
          <w:p w14:paraId="1FE2F7F1" w14:textId="72D21267" w:rsidR="00D47821" w:rsidRDefault="00FC751D" w:rsidP="00B23DC4">
            <w:pPr>
              <w:jc w:val="center"/>
              <w:cnfStyle w:val="000000000000" w:firstRow="0" w:lastRow="0" w:firstColumn="0" w:lastColumn="0" w:oddVBand="0" w:evenVBand="0" w:oddHBand="0" w:evenHBand="0" w:firstRowFirstColumn="0" w:firstRowLastColumn="0" w:lastRowFirstColumn="0" w:lastRowLastColumn="0"/>
            </w:pPr>
            <w:r>
              <w:t>6</w:t>
            </w:r>
            <w:r w:rsidR="00D515F7">
              <w:t>:20</w:t>
            </w:r>
          </w:p>
        </w:tc>
      </w:tr>
    </w:tbl>
    <w:p w14:paraId="7BF2CF3D" w14:textId="77777777" w:rsidR="00D515F7" w:rsidRDefault="00D515F7" w:rsidP="00D515F7">
      <w:pPr>
        <w:pStyle w:val="Caption"/>
        <w:framePr w:hSpace="180" w:wrap="around" w:vAnchor="text" w:hAnchor="page" w:x="4411" w:y="2984"/>
      </w:pPr>
      <w:r>
        <w:t>Table 6: Scene 2 Encounter Summary</w:t>
      </w:r>
    </w:p>
    <w:p w14:paraId="7EF2D68A" w14:textId="4427F417" w:rsidR="00D47821" w:rsidRDefault="00D47821">
      <w:pPr>
        <w:rPr>
          <w:rFonts w:asciiTheme="majorHAnsi" w:eastAsiaTheme="majorEastAsia" w:hAnsiTheme="majorHAnsi" w:cstheme="majorBidi"/>
          <w:b/>
          <w:bCs/>
          <w:color w:val="4F81BD" w:themeColor="accent1"/>
          <w:sz w:val="26"/>
          <w:szCs w:val="26"/>
        </w:rPr>
      </w:pPr>
    </w:p>
    <w:p w14:paraId="1C02E6CA" w14:textId="77777777" w:rsidR="00D47821" w:rsidRDefault="00D47821">
      <w:pPr>
        <w:rPr>
          <w:rFonts w:asciiTheme="majorHAnsi" w:eastAsiaTheme="majorEastAsia" w:hAnsiTheme="majorHAnsi" w:cstheme="majorBidi"/>
          <w:b/>
          <w:bCs/>
          <w:color w:val="4F81BD" w:themeColor="accent1"/>
          <w:sz w:val="26"/>
          <w:szCs w:val="26"/>
        </w:rPr>
      </w:pPr>
      <w:r>
        <w:br w:type="page"/>
      </w:r>
    </w:p>
    <w:p w14:paraId="4A139D16" w14:textId="0676F0DC" w:rsidR="007D2038" w:rsidRDefault="007D2038" w:rsidP="007D2038">
      <w:pPr>
        <w:pStyle w:val="Heading2"/>
      </w:pPr>
      <w:r>
        <w:lastRenderedPageBreak/>
        <w:t>Scene 3</w:t>
      </w:r>
      <w:bookmarkEnd w:id="13"/>
    </w:p>
    <w:p w14:paraId="0CC095D5" w14:textId="6B90CF57" w:rsidR="007839CC" w:rsidRDefault="007839CC" w:rsidP="007839CC"/>
    <w:p w14:paraId="77EE0283" w14:textId="4F17D30B" w:rsidR="00153753" w:rsidRDefault="00CF732D" w:rsidP="00153753">
      <w:pPr>
        <w:keepNext/>
        <w:jc w:val="center"/>
      </w:pPr>
      <w:r>
        <w:rPr>
          <w:noProof/>
        </w:rPr>
        <mc:AlternateContent>
          <mc:Choice Requires="wps">
            <w:drawing>
              <wp:anchor distT="0" distB="0" distL="114300" distR="114300" simplePos="0" relativeHeight="251720704" behindDoc="0" locked="0" layoutInCell="1" allowOverlap="1" wp14:anchorId="60082EB3" wp14:editId="6CD7BBC7">
                <wp:simplePos x="0" y="0"/>
                <wp:positionH relativeFrom="column">
                  <wp:posOffset>1800225</wp:posOffset>
                </wp:positionH>
                <wp:positionV relativeFrom="paragraph">
                  <wp:posOffset>626110</wp:posOffset>
                </wp:positionV>
                <wp:extent cx="191357" cy="1362075"/>
                <wp:effectExtent l="76200" t="19050" r="18415" b="66675"/>
                <wp:wrapNone/>
                <wp:docPr id="195" name="Freeform: Shape 195"/>
                <wp:cNvGraphicFramePr/>
                <a:graphic xmlns:a="http://schemas.openxmlformats.org/drawingml/2006/main">
                  <a:graphicData uri="http://schemas.microsoft.com/office/word/2010/wordprocessingShape">
                    <wps:wsp>
                      <wps:cNvSpPr/>
                      <wps:spPr>
                        <a:xfrm>
                          <a:off x="0" y="0"/>
                          <a:ext cx="191357" cy="1362075"/>
                        </a:xfrm>
                        <a:custGeom>
                          <a:avLst/>
                          <a:gdLst>
                            <a:gd name="connsiteX0" fmla="*/ 57150 w 191357"/>
                            <a:gd name="connsiteY0" fmla="*/ 0 h 1362075"/>
                            <a:gd name="connsiteX1" fmla="*/ 190500 w 191357"/>
                            <a:gd name="connsiteY1" fmla="*/ 542925 h 1362075"/>
                            <a:gd name="connsiteX2" fmla="*/ 0 w 191357"/>
                            <a:gd name="connsiteY2" fmla="*/ 1362075 h 1362075"/>
                          </a:gdLst>
                          <a:ahLst/>
                          <a:cxnLst>
                            <a:cxn ang="0">
                              <a:pos x="connsiteX0" y="connsiteY0"/>
                            </a:cxn>
                            <a:cxn ang="0">
                              <a:pos x="connsiteX1" y="connsiteY1"/>
                            </a:cxn>
                            <a:cxn ang="0">
                              <a:pos x="connsiteX2" y="connsiteY2"/>
                            </a:cxn>
                          </a:cxnLst>
                          <a:rect l="l" t="t" r="r" b="b"/>
                          <a:pathLst>
                            <a:path w="191357" h="1362075">
                              <a:moveTo>
                                <a:pt x="57150" y="0"/>
                              </a:moveTo>
                              <a:cubicBezTo>
                                <a:pt x="128587" y="157956"/>
                                <a:pt x="200025" y="315913"/>
                                <a:pt x="190500" y="542925"/>
                              </a:cubicBezTo>
                              <a:cubicBezTo>
                                <a:pt x="180975" y="769937"/>
                                <a:pt x="90487" y="1066006"/>
                                <a:pt x="0" y="1362075"/>
                              </a:cubicBezTo>
                            </a:path>
                          </a:pathLst>
                        </a:custGeom>
                        <a:noFill/>
                        <a:ln w="3810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81F52" id="Freeform: Shape 195" o:spid="_x0000_s1026" style="position:absolute;margin-left:141.75pt;margin-top:49.3pt;width:15.05pt;height:107.2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91357,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B1zwMAACoJAAAOAAAAZHJzL2Uyb0RvYy54bWysVttu4zYQfS/QfyD0WKDRxZZtGXEWabYu&#10;CgS7QZNit480RVkCKFIl6djer+8hdTGzGzTYoi8K6Zk5M3NmhpPrd6dWkGeuTaPkJkqvkohwyVTZ&#10;yP0m+vNp+/MqIsZSWVKhJN9EZ26idzc//nB97NY8U7USJdcEINKsj90mqq3t1nFsWM1baq5UxyWE&#10;ldIttbjqfVxqegR6K+IsSRbxUemy04pxY/Dr+14Y3Xj8quLMfqwqwy0RmwixWf/V/rtz3/jmmq73&#10;mnZ1w4Yw6H+IoqWNhNMJ6j21lBx08w1U2zCtjKrsFVNtrKqqYdzngGzS5KtsHmvacZ8LyDHdRJP5&#10;/2DZh+cHTZoStSvyiEjaokhbzbmjfE18BMSJQNSxM2voP3YPergZHF3Wp0q37i/yISdP7nkil58s&#10;YfgxLdJZvowIgyidLbJk6UHjizU7GPsbVx6JPt8b2xenxMlTWw7hMSWlaSz/jIJWrUC9fopJvkzz&#10;hBwRq3czmH5l8VdokZCaBIGgdt84SAMHaZHkydseQpN8nhVZ/rabLHDztodQe4j/pQtQuh9Jo/XI&#10;IzvJgUicCHXzmfiW7ZRxRQtZRYnGKygDl4CElavCG8ZIPzROv8sYmYXGWWjcRzBkoDHXbqKFn2gb&#10;EUy0jggmeuds6Lqj1iU+Hsnx0n/1pf2cuFXP/El5Reto8H3k4xgTv2iww65hv/AvoX6arfIV2tp1&#10;db4s8sUQgAfDC5VkGCsIZ2mOzgyFfUN5Yd8oY7ovvLzqc5UUmB4Hu1wUxWwZwhbJfIwnWSzwRIZC&#10;9L8L9MX4hR7AsqPOF3zi0FEfjKZU20YIT7OQjtnZKk36VjJKNKWTOj6N3u/uhCbPFJXabkHFyOgL&#10;NUsb8assiT13eHqo1uo4ECHQcLF7dPpnxp/sWXAHLuQfvMK7hYplvov9xuCTP8oYlzbtRTUteR8G&#10;JvgShdsxzsJn6wEdcoXwJ+wBYNTsQUbsfi4GfWfK/cKZjAdO/s14svCelbSTcdtIpV/LTCCrwXOv&#10;P5LUU+NY2qnyjFddq37dmY5tG23sPTX2gWq8l2gD7Gz7EZ9KKJQQQ+BPEamV/vLa704fawfSiByx&#10;LzeR+ftANY+I+F1iIRXpfA5Y6y/zfJnhokPJLpTIQ3un0BZ4LhCdPzp9K8ZjpVX7Cav91nmFiEoG&#10;33iWLOa8v9xZ3CHCpmL89tafsVTRtvfysWMO3LHaIfOn0yeqO+KOm8hiI31Q426l63HVuN6fdJ2l&#10;VLcHq6rG7SHfhz2vwwUL2TfO8M+D2/jh3Wtd/sW5+QcAAP//AwBQSwMEFAAGAAgAAAAhAPcCEobf&#10;AAAACgEAAA8AAABkcnMvZG93bnJldi54bWxMj01rwzAMhu+D/QejwS5jddKwkmVxyii07DRo93V1&#10;Yy0JjeVgu23y76ft0t1eoYdXj8rlaHtxQh86RwrSWQICqXamo0bB+9v6PgcRoiaje0eoYMIAy+r6&#10;qtSFcWfa4mkXG8ElFAqtoI1xKKQMdYtWh5kbkHj37bzVkUffSOP1mcttL+dJspBWd8QXWj3gqsX6&#10;sDtaBcPG59u79cvhIzWv01fyOZmNXSl1ezM+P4GIOMYLDL/6rA4VO+3dkUwQvYJ5nj0wquAxX4Bg&#10;IEszDvu/kIKsSvn/heoHAAD//wMAUEsBAi0AFAAGAAgAAAAhALaDOJL+AAAA4QEAABMAAAAAAAAA&#10;AAAAAAAAAAAAAFtDb250ZW50X1R5cGVzXS54bWxQSwECLQAUAAYACAAAACEAOP0h/9YAAACUAQAA&#10;CwAAAAAAAAAAAAAAAAAvAQAAX3JlbHMvLnJlbHNQSwECLQAUAAYACAAAACEAJjbQdc8DAAAqCQAA&#10;DgAAAAAAAAAAAAAAAAAuAgAAZHJzL2Uyb0RvYy54bWxQSwECLQAUAAYACAAAACEA9wISht8AAAAK&#10;AQAADwAAAAAAAAAAAAAAAAApBgAAZHJzL2Rvd25yZXYueG1sUEsFBgAAAAAEAAQA8wAAADUHAAAA&#10;AA==&#10;" path="m57150,v71437,157956,142875,315913,133350,542925c180975,769937,90487,1066006,,1362075e" filled="f" strokecolor="red" strokeweight="3pt">
                <v:stroke endarrow="open"/>
                <v:path arrowok="t" o:connecttype="custom" o:connectlocs="57150,0;190500,542925;0,1362075" o:connectangles="0,0,0"/>
              </v:shape>
            </w:pict>
          </mc:Fallback>
        </mc:AlternateContent>
      </w:r>
      <w:r w:rsidRPr="00CF732D">
        <w:rPr>
          <w:noProof/>
        </w:rPr>
        <mc:AlternateContent>
          <mc:Choice Requires="wps">
            <w:drawing>
              <wp:anchor distT="0" distB="0" distL="114300" distR="114300" simplePos="0" relativeHeight="251719680" behindDoc="0" locked="0" layoutInCell="1" allowOverlap="1" wp14:anchorId="5229801E" wp14:editId="2B795EBA">
                <wp:simplePos x="0" y="0"/>
                <wp:positionH relativeFrom="margin">
                  <wp:posOffset>1952625</wp:posOffset>
                </wp:positionH>
                <wp:positionV relativeFrom="paragraph">
                  <wp:posOffset>1559560</wp:posOffset>
                </wp:positionV>
                <wp:extent cx="1828800" cy="381000"/>
                <wp:effectExtent l="0" t="0" r="12065" b="19050"/>
                <wp:wrapNone/>
                <wp:docPr id="194" name="Text Box 194"/>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60123C3A" w14:textId="55909422"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9801E" id="Text Box 194" o:spid="_x0000_s1048" type="#_x0000_t202" style="position:absolute;left:0;text-align:left;margin-left:153.75pt;margin-top:122.8pt;width:2in;height:30pt;z-index:2517196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bQIAAC0FAAAOAAAAZHJzL2Uyb0RvYy54bWysVFFP3DAMfp+0/xDlfbTX3bbjRA/dQEyT&#10;ECBg4jmXJly1JI4Sc+3t189JrwUxtIdpL61jf7Zj+3NOTntr2E6F2IKr+eyo5Ew5CU3rHmv+4/7i&#10;w4KziMI1woBTNd+ryE9X79+ddH6pKtiCaVRgFMTFZedrvkX0y6KIcqusiEfglSOjhmAF0jE8Fk0Q&#10;HUW3pqjK8nPRQWh8AKliJO35YOSrHF9rJfFa66iQmZrT3TB/Q/5u0rdYnYjlYxB+28rDNcQ/3MKK&#10;1lHSKdS5QMGeQvtHKNvKABE0HkmwBWjdSpVroGpm5atq7rbCq1wLNSf6qU3x/4WVV7ubwNqGZnc8&#10;58wJS0O6Vz2yr9CzpKMOdT4uCXjnCYo9GQg96iMpU+G9Djb9qSRGdur1fupvCieT06JaLEoySbJ9&#10;XMxKkil88eztQ8RvCixLQs0DzS+3VewuIw7QEZKSGZd06XrDNbKEe6MG463SVBolrnKQTCp1ZgLb&#10;CaJD8zMXQdmNI2Ry0a0xk9PsLSeDo9MBm9xUJtrkWL7l+JxtQueM4HBytK2D8HdnPeDHqodaU9nY&#10;b/o8x6oaR7OBZk8TCzCwPnp50VJbL0XEGxGI5jQJWl28po820NUcDhJnWwi/3tInPLGPrJx1tDY1&#10;d7TXnJnvjlh5PJvP05blw/zTl4oO4aVl89LinuwZ0CBm9ER4mcWERzOKOoB9oP1ep5xkEk5S5prj&#10;KJ7hsMr0Pki1XmcQ7ZUXeOnuvEyhU5MTZe77BxH8gVdIjLyCcb3E8hW9BmzydLB+QtBt5l5q89DT&#10;Q/tpJzN7D+9HWvqX54x6fuVWvwEAAP//AwBQSwMEFAAGAAgAAAAhAP/F+fnbAAAACwEAAA8AAABk&#10;cnMvZG93bnJldi54bWxMj8FOwzAQRO9I/IO1SNyoQ8AGQpwKIdEzafkANzZJhL2ObCcNfD3bExx3&#10;5ml2pt6u3rHFxjQGVHC7KYBZ7IIZsVfwcXi7eQSWskajXUCr4Nsm2DaXF7WuTDhha5d97hmFYKq0&#10;giHnqeI8dYP1Om3CZJG8zxC9znTGnpuoTxTuHS+LQnKvR6QPg57s62C7r/3sFdy5eRE7t3OyN/K9&#10;bH8W2Uau1PXV+vIMLNs1/8Fwrk/VoaFOxzCjScxRRvEgCFVQ3gsJjAjxJEg5ni1SeFPz/xuaXwAA&#10;AP//AwBQSwECLQAUAAYACAAAACEAtoM4kv4AAADhAQAAEwAAAAAAAAAAAAAAAAAAAAAAW0NvbnRl&#10;bnRfVHlwZXNdLnhtbFBLAQItABQABgAIAAAAIQA4/SH/1gAAAJQBAAALAAAAAAAAAAAAAAAAAC8B&#10;AABfcmVscy8ucmVsc1BLAQItABQABgAIAAAAIQA+nl+MbQIAAC0FAAAOAAAAAAAAAAAAAAAAAC4C&#10;AABkcnMvZTJvRG9jLnhtbFBLAQItABQABgAIAAAAIQD/xfn52wAAAAsBAAAPAAAAAAAAAAAAAAAA&#10;AMcEAABkcnMvZG93bnJldi54bWxQSwUGAAAAAAQABADzAAAAzwUAAAAA&#10;" fillcolor="white [3201]" strokecolor="black [3200]" strokeweight="2pt">
                <v:textbox>
                  <w:txbxContent>
                    <w:p w14:paraId="60123C3A" w14:textId="55909422"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Pr="00CF732D">
        <w:rPr>
          <w:noProof/>
        </w:rPr>
        <mc:AlternateContent>
          <mc:Choice Requires="wps">
            <w:drawing>
              <wp:anchor distT="0" distB="0" distL="114300" distR="114300" simplePos="0" relativeHeight="251717632" behindDoc="0" locked="0" layoutInCell="1" allowOverlap="1" wp14:anchorId="5233F4D0" wp14:editId="2B99B9EC">
                <wp:simplePos x="0" y="0"/>
                <wp:positionH relativeFrom="margin">
                  <wp:align>center</wp:align>
                </wp:positionH>
                <wp:positionV relativeFrom="paragraph">
                  <wp:posOffset>1235710</wp:posOffset>
                </wp:positionV>
                <wp:extent cx="609600" cy="590550"/>
                <wp:effectExtent l="0" t="0" r="19050" b="19050"/>
                <wp:wrapNone/>
                <wp:docPr id="193" name="Text Box 193"/>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7FDD7C41" w14:textId="77777777"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F4D0" id="Text Box 193" o:spid="_x0000_s1049" type="#_x0000_t4" style="position:absolute;left:0;text-align:left;margin-left:0;margin-top:97.3pt;width:48pt;height:46.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vlgAIAAF0FAAAOAAAAZHJzL2Uyb0RvYy54bWysVEtvEzEQviPxHyzf6W6CUtGomyqkCkKq&#10;2ooU9ex47cTC9hjbyW749Yy9j9KSEyIHZ3bmm/fj+qY1mhyFDwpsRScXJSXCcqiV3VX0+9P6wydK&#10;QmS2ZhqsqOhJBHqzeP/uunFzMYU96Fp4gkZsmDeuovsY3bwoAt8Lw8IFOGFRKMEbFvHT74raswat&#10;G11My/KyaMDXzgMXISD3thPSRbYvpeDxQcogItEVxdhifn1+t+ktFtdsvvPM7RXvw2D/EIVhyqLT&#10;0dQti4wcvPrLlFHcQwAZLziYAqRUXOQcMJtJ+SabzZ45kXPB4gQ3lin8P7P8/vjoiaqxd1cfKbHM&#10;YJOeRBvJZ2hJ4mGFGhfmCNw4hMYWBYge+AGZKfFWepP+MSWCcqz1aaxvMseReVleXZYo4SiaXZWz&#10;Wa5/8aLsfIhfBBiSiIrWihmwdS4sO96FiLEgekAldwG0qtdK6/zhd9uV9uTIsNtr/KGzTuUVTNvE&#10;TEl1wWcqnrRINrT9JiQWBMOdZsd5FMVolnEubJz2djM6qUkMYVScnFPUMdcM4++xSU3kER0Vy3OK&#10;rz2OGtkr2DgqG2XBnzNQ/xg9d/gh+y7nlH5st22egunY8C3UJ+y3h25nguNrhV25YyE+Mo9Lgo3E&#10;xY8P+EgNTUWhpyjZg/91jp/wOLsopaTBpato+HlgXlCiv1qc6rShA+EHYjsQ9mBWgJ2d4ElxPJOo&#10;4KMeSOnBPOM9WCYvKGKWo6+KxoFcxW718Z5wsVxmEO6hY/HObhxPplNZ04A9tc/Mu34QI07wPQzr&#10;yOZvhrHDJk0Ly0MEqfKkpsJ2VewLjjucB7i/N+lI/PmdUS9XcfEbAAD//wMAUEsDBBQABgAIAAAA&#10;IQBzHzB43AAAAAcBAAAPAAAAZHJzL2Rvd25yZXYueG1sTI/BTsMwEETvSPyDtUhcEHWoqrQNcapS&#10;CQlxo3Dhto2XJBCvg+22yd+znOC4M6uZN+VmdL06UYidZwN3swwUce1tx42Bt9fH2xWomJAt9p7J&#10;wEQRNtXlRYmF9Wd+odM+NUpCOBZooE1pKLSOdUsO48wPxOJ9+OAwyRkabQOeJdz1ep5luXbYsTS0&#10;ONCupfprf3RS0kyfQW93z/hN2TuOD0/TzXJhzPXVuL0HlWhMf8/wiy/oUAnTwR/ZRtUbkCFJ1PUi&#10;ByX2OhfhYGC+Wuagq1L/569+AAAA//8DAFBLAQItABQABgAIAAAAIQC2gziS/gAAAOEBAAATAAAA&#10;AAAAAAAAAAAAAAAAAABbQ29udGVudF9UeXBlc10ueG1sUEsBAi0AFAAGAAgAAAAhADj9If/WAAAA&#10;lAEAAAsAAAAAAAAAAAAAAAAALwEAAF9yZWxzLy5yZWxzUEsBAi0AFAAGAAgAAAAhANp2a+WAAgAA&#10;XQUAAA4AAAAAAAAAAAAAAAAALgIAAGRycy9lMm9Eb2MueG1sUEsBAi0AFAAGAAgAAAAhAHMfMHjc&#10;AAAABwEAAA8AAAAAAAAAAAAAAAAA2gQAAGRycy9kb3ducmV2LnhtbFBLBQYAAAAABAAEAPMAAADj&#10;BQAAAAA=&#10;" fillcolor="yellow" strokecolor="#c0504d [3205]" strokeweight="2pt">
                <v:textbox inset="0,0,0,0">
                  <w:txbxContent>
                    <w:p w14:paraId="7FDD7C41" w14:textId="77777777"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Pr="00CF732D">
        <w:rPr>
          <w:noProof/>
        </w:rPr>
        <mc:AlternateContent>
          <mc:Choice Requires="wps">
            <w:drawing>
              <wp:anchor distT="0" distB="0" distL="114300" distR="114300" simplePos="0" relativeHeight="251716608" behindDoc="0" locked="0" layoutInCell="1" allowOverlap="1" wp14:anchorId="3E570694" wp14:editId="5CDD835C">
                <wp:simplePos x="0" y="0"/>
                <wp:positionH relativeFrom="margin">
                  <wp:posOffset>2162175</wp:posOffset>
                </wp:positionH>
                <wp:positionV relativeFrom="paragraph">
                  <wp:posOffset>797560</wp:posOffset>
                </wp:positionV>
                <wp:extent cx="1828800" cy="381000"/>
                <wp:effectExtent l="0" t="0" r="12065" b="19050"/>
                <wp:wrapNone/>
                <wp:docPr id="192" name="Text Box 192"/>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0084C09A" w14:textId="77777777"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0694" id="Text Box 192" o:spid="_x0000_s1050" type="#_x0000_t202" style="position:absolute;left:0;text-align:left;margin-left:170.25pt;margin-top:62.8pt;width:2in;height:30pt;z-index:251716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gbQIAAC0FAAAOAAAAZHJzL2Uyb0RvYy54bWysVFFP3DAMfp+0/xDlfbTX3bbjRA/dQEyT&#10;ECBg4jmXJly1JI4Sc+3t189JrwUxtIdpL61jf7Zj+3NOTntr2E6F2IKr+eyo5Ew5CU3rHmv+4/7i&#10;w4KziMI1woBTNd+ryE9X79+ddH6pKtiCaVRgFMTFZedrvkX0y6KIcqusiEfglSOjhmAF0jE8Fk0Q&#10;HUW3pqjK8nPRQWh8AKliJO35YOSrHF9rJfFa66iQmZrT3TB/Q/5u0rdYnYjlYxB+28rDNcQ/3MKK&#10;1lHSKdS5QMGeQvtHKNvKABE0HkmwBWjdSpVroGpm5atq7rbCq1wLNSf6qU3x/4WVV7ubwNqGZndc&#10;ceaEpSHdqx7ZV+hZ0lGHOh+XBLzzBMWeDIQe9ZGUqfBeB5v+VBIjO/V6P/U3hZPJaVEtFiWZJNk+&#10;LmYlyRS+ePb2IeI3BZYloeaB5pfbKnaXEQfoCEnJjEu6dL3hGlnCvVGD8VZpKo0SVzlIJpU6M4Ht&#10;BNGh+ZmLoOzGETK56NaYyWn2lpPB0emATW4qE21yLN9yfM42oXNGcDg52tZB+LuzHvBj1UOtqWzs&#10;N32eYzUfR7OBZk8TCzCwPnp50VJbL0XEGxGI5jQJWl28po820NUcDhJnWwi/3tInPLGPrJx1tDY1&#10;d7TXnJnvjlh5PJvP05blw/zTl4oO4aVl89LinuwZ0CBm9ER4mcWERzOKOoB9oP1ep5xkEk5S5prj&#10;KJ7hsMr0Pki1XmcQ7ZUXeOnuvEyhU5MTZe77BxH8gVdIjLyCcb3E8hW9BmzydLB+QtBt5l5q89DT&#10;Q/tpJzN7D+9HWvqX54x6fuVWvwEAAP//AwBQSwMEFAAGAAgAAAAhAAFzM2LaAAAACwEAAA8AAABk&#10;cnMvZG93bnJldi54bWxMj0FPhDAQhe8m/odmTLy5RZSGIGVjTNyzrPsDunQEYjsltLDor3c86XG+&#10;9/LmvXq/eSdWnOMYSMP9LgOB1AU7Uq/h9P56V4KIyZA1LhBq+MII++b6qjaVDRdqcT2mXnAIxcpo&#10;GFKaKiljN6A3cRcmJNY+wuxN4nPupZ3NhcO9k3mWKenNSPxhMBO+DNh9Hhev4cEta3FwB6d6q97y&#10;9ntV7Sy1vr3Znp9AJNzSnxl+63N1aLjTOSxko3Cc8ZgVbGUhLxQIdqi8ZHJmUjKRTS3/b2h+AAAA&#10;//8DAFBLAQItABQABgAIAAAAIQC2gziS/gAAAOEBAAATAAAAAAAAAAAAAAAAAAAAAABbQ29udGVu&#10;dF9UeXBlc10ueG1sUEsBAi0AFAAGAAgAAAAhADj9If/WAAAAlAEAAAsAAAAAAAAAAAAAAAAALwEA&#10;AF9yZWxzLy5yZWxzUEsBAi0AFAAGAAgAAAAhABvz8+BtAgAALQUAAA4AAAAAAAAAAAAAAAAALgIA&#10;AGRycy9lMm9Eb2MueG1sUEsBAi0AFAAGAAgAAAAhAAFzM2LaAAAACwEAAA8AAAAAAAAAAAAAAAAA&#10;xwQAAGRycy9kb3ducmV2LnhtbFBLBQYAAAAABAAEAPMAAADOBQAAAAA=&#10;" fillcolor="white [3201]" strokecolor="black [3200]" strokeweight="2pt">
                <v:textbox>
                  <w:txbxContent>
                    <w:p w14:paraId="0084C09A" w14:textId="77777777"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FC751D">
        <w:rPr>
          <w:noProof/>
        </w:rPr>
        <w:drawing>
          <wp:inline distT="0" distB="0" distL="0" distR="0" wp14:anchorId="715925EE" wp14:editId="22B73E20">
            <wp:extent cx="5934075" cy="503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5038725"/>
                    </a:xfrm>
                    <a:prstGeom prst="rect">
                      <a:avLst/>
                    </a:prstGeom>
                    <a:noFill/>
                    <a:ln>
                      <a:noFill/>
                    </a:ln>
                  </pic:spPr>
                </pic:pic>
              </a:graphicData>
            </a:graphic>
          </wp:inline>
        </w:drawing>
      </w:r>
    </w:p>
    <w:p w14:paraId="2D6F1CBD" w14:textId="0DDA199B" w:rsidR="00153753" w:rsidRPr="007839CC" w:rsidRDefault="00153753" w:rsidP="00153753">
      <w:pPr>
        <w:pStyle w:val="Caption"/>
        <w:jc w:val="center"/>
      </w:pPr>
      <w:r>
        <w:t xml:space="preserve">Figure </w:t>
      </w:r>
      <w:fldSimple w:instr=" SEQ Figure \* ARABIC ">
        <w:r w:rsidR="009179AC">
          <w:rPr>
            <w:noProof/>
          </w:rPr>
          <w:t>6</w:t>
        </w:r>
      </w:fldSimple>
      <w:r>
        <w:t>: Scene 3 - Exterior</w:t>
      </w:r>
    </w:p>
    <w:p w14:paraId="51BA2E03" w14:textId="6CFBD8F5" w:rsidR="007839CC" w:rsidRDefault="00CF732D" w:rsidP="007839CC">
      <w:pPr>
        <w:keepNext/>
        <w:jc w:val="center"/>
      </w:pPr>
      <w:r w:rsidRPr="00CF732D">
        <w:rPr>
          <w:noProof/>
        </w:rPr>
        <w:lastRenderedPageBreak/>
        <mc:AlternateContent>
          <mc:Choice Requires="wps">
            <w:drawing>
              <wp:anchor distT="0" distB="0" distL="114300" distR="114300" simplePos="0" relativeHeight="251729920" behindDoc="0" locked="0" layoutInCell="1" allowOverlap="1" wp14:anchorId="14BF18A8" wp14:editId="025BA3AE">
                <wp:simplePos x="0" y="0"/>
                <wp:positionH relativeFrom="margin">
                  <wp:posOffset>3495675</wp:posOffset>
                </wp:positionH>
                <wp:positionV relativeFrom="paragraph">
                  <wp:posOffset>2781300</wp:posOffset>
                </wp:positionV>
                <wp:extent cx="609600" cy="590550"/>
                <wp:effectExtent l="0" t="0" r="19050" b="19050"/>
                <wp:wrapNone/>
                <wp:docPr id="202" name="Text Box 202"/>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7402A008" w14:textId="726EC0B9"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F18A8" id="Text Box 202" o:spid="_x0000_s1051" type="#_x0000_t4" style="position:absolute;left:0;text-align:left;margin-left:275.25pt;margin-top:219pt;width:48pt;height:4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9bgQIAAF0FAAAOAAAAZHJzL2Uyb0RvYy54bWysVEtvGjEQvlfqf7B8b3ZBImpQlogmoqoU&#10;JVEhytl4bbBqe1zbsEt/fcfeR5qUU1UOZnbe883j+qY1mhyFDwpsRScXJSXCcqiV3VX0ebP69JmS&#10;EJmtmQYrKnoSgd4sPn64btxcTGEPuhaeoBMb5o2r6D5GNy+KwPfCsHABTlgUSvCGRfz0u6L2rEHv&#10;RhfTsrwsGvC188BFCMi964R0kf1LKXh8lDKISHRFMbeYX5/fbXqLxTWb7zxze8X7NNg/ZGGYshh0&#10;dHXHIiMHr/5yZRT3EEDGCw6mACkVF7kGrGZSvqtmvWdO5FoQnOBGmML/c8sfjk+eqLqi03JKiWUG&#10;m7QRbSRfoCWJhwg1LsxRce1QNbYowE4P/IDMVHgrvUn/WBJBOWJ9GvFN7jgyL8uryxIlHEWzq3I2&#10;y/gXr8bOh/hVgCGJqGitmAFbZ2DZ8T5EzAW1B60ULoBW9UppnT/8bnurPTky7PYKfxisM3mjpm1i&#10;pqK65DMVT1okH9p+FxIBwXSnOXAeRTG6ZZwLGzMsmErWTmYSUxgNJ+cMdcyYoVGvm8xEHtHRsDxn&#10;+DbiaJGjgo2jsVEW/DkH9Y8xcqc/VN/VnMqP7bbtpmA2NHYL9Qn77aHbmeD4SmFX7lmIT8zjkmAj&#10;cfHjIz5SQ1NR6ClK9uB/neMnfZxdlFLS4NJVNPw8MC8o0d8sTnXa0IHwA7EdCHswt4CdneBJcTyT&#10;aOCjHkjpwbzgPVimKChilmOsisaBvI3d6uM94WK5zEq4h47Fe7t2PLlOsKYB27QvzLt+ECNO8AMM&#10;68jm74ax002WFpaHCFLlSU3Adij2gOMO5wHu7006En9+Z63Xq7j4DQAA//8DAFBLAwQUAAYACAAA&#10;ACEA684nDt8AAAALAQAADwAAAGRycy9kb3ducmV2LnhtbEyPwU7DMBBE70j8g7VIXBC1S5O0CnGq&#10;UgkJcWvh0ts2XpJAbIfYbZO/ZznBcXdGM2+K9Wg7caYhtN5pmM8UCHKVN62rNby/Pd+vQISIzmDn&#10;HWmYKMC6vL4qMDf+4nZ03sdacIgLOWpoYuxzKUPVkMUw8z051j78YDHyOdTSDHjhcNvJB6UyabF1&#10;3NBgT9uGqq/9yXJJPX0OcrN9xW9SBxyfXqa7ZaL17c24eQQRaYx/ZvjFZ3QomenoT84E0WlIU5Wy&#10;VUOyWPEodmRJxp8jS4u5AlkW8v+G8gcAAP//AwBQSwECLQAUAAYACAAAACEAtoM4kv4AAADhAQAA&#10;EwAAAAAAAAAAAAAAAAAAAAAAW0NvbnRlbnRfVHlwZXNdLnhtbFBLAQItABQABgAIAAAAIQA4/SH/&#10;1gAAAJQBAAALAAAAAAAAAAAAAAAAAC8BAABfcmVscy8ucmVsc1BLAQItABQABgAIAAAAIQCGIj9b&#10;gQIAAF0FAAAOAAAAAAAAAAAAAAAAAC4CAABkcnMvZTJvRG9jLnhtbFBLAQItABQABgAIAAAAIQDr&#10;zicO3wAAAAsBAAAPAAAAAAAAAAAAAAAAANsEAABkcnMvZG93bnJldi54bWxQSwUGAAAAAAQABADz&#10;AAAA5wUAAAAA&#10;" fillcolor="yellow" strokecolor="#c0504d [3205]" strokeweight="2pt">
                <v:textbox inset="0,0,0,0">
                  <w:txbxContent>
                    <w:p w14:paraId="7402A008" w14:textId="726EC0B9"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Pr="00CF732D">
        <w:rPr>
          <w:noProof/>
        </w:rPr>
        <mc:AlternateContent>
          <mc:Choice Requires="wps">
            <w:drawing>
              <wp:anchor distT="0" distB="0" distL="114300" distR="114300" simplePos="0" relativeHeight="251723776" behindDoc="0" locked="0" layoutInCell="1" allowOverlap="1" wp14:anchorId="2A3D25A1" wp14:editId="78AB9E66">
                <wp:simplePos x="0" y="0"/>
                <wp:positionH relativeFrom="margin">
                  <wp:posOffset>1895475</wp:posOffset>
                </wp:positionH>
                <wp:positionV relativeFrom="paragraph">
                  <wp:posOffset>2667000</wp:posOffset>
                </wp:positionV>
                <wp:extent cx="609600" cy="5905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609600" cy="590550"/>
                        </a:xfrm>
                        <a:prstGeom prst="diamond">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5F128694" w14:textId="1D506CA4"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25A1" id="Text Box 199" o:spid="_x0000_s1052" type="#_x0000_t4" style="position:absolute;left:0;text-align:left;margin-left:149.25pt;margin-top:210pt;width:48pt;height:4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sAgQIAAF0FAAAOAAAAZHJzL2Uyb0RvYy54bWysVEtvGjEQvlfqf7B8b3ZBCiooS0QTUVWK&#10;kqgkytl4bbBqe1zbsEt/fcfeR5qUU1UOZnbmm/fj6ro1mhyFDwpsRScXJSXCcqiV3VX0+Wn96TMl&#10;ITJbMw1WVPQkAr1efvxw1biFmMIedC08QSM2LBpX0X2MblEUge+FYeECnLAolOANi/jpd0XtWYPW&#10;jS6mZTkrGvC188BFCMi97YR0me1LKXh8kDKISHRFMbaYX5/fbXqL5RVb7Dxze8X7MNg/RGGYsuh0&#10;NHXLIiMHr/4yZRT3EEDGCw6mACkVFzkHzGZSvstms2dO5FywOMGNZQr/zyy/Pz56omrs3XxOiWUG&#10;m/Qk2ki+QEsSDyvUuLBA4MYhNLYoQPTAD8hMibfSm/SPKRGUY61PY32TOY7MWTmflSjhKLqcl5eX&#10;uf7Fq7LzIX4VYEgiKlorZsDWubDseBcixoLoAZXcBdCqXiut84ffbW+0J0eG3V7jD511Km9g2iZm&#10;SqoLPlPxpEWyoe13IbEgGO40O86jKEazjHNh47S3m9FJTWIIo+LknKKOuWYYf49NaiKP6KhYnlN8&#10;63HUyF7BxlHZKAv+nIH6x+i5ww/Zdzmn9GO7bfMUTGdDY7dQn7DfHrqdCY6vFXbljoX4yDwuCTYS&#10;Fz8+4CM1NBWFnqJkD/7XOX7C4+yilJIGl66i4eeBeUGJ/mZxqtOGDoQfiO1A2IO5AezsBE+K45lE&#10;BR/1QEoP5gXvwSp5QRGzHH1VNA7kTexWH+8JF6tVBuEeOhbv7MbxZDqVNQ3YU/vCvOsHMeIE38Ow&#10;jmzxbhg7bNK0sDpEkCpPaipsV8W+4LjDeYD7e5OOxJ/fGfV6FZe/AQAA//8DAFBLAwQUAAYACAAA&#10;ACEAUYVe+OAAAAALAQAADwAAAGRycy9kb3ducmV2LnhtbEyPwU7DMAyG70i8Q2QkLogl2zrYStNp&#10;TEJCuzG4cPMa0xaapCTZ1r495gRH27/+73OxHmwnThRi652G6USBIFd507paw9vr0+0SREzoDHbe&#10;kYaRIqzLy4sCc+PP7oVO+1QLLnExRw1NSn0uZawashgnvifHtw8fLCYeQy1NwDOX207OlLqTFlvH&#10;hAZ72jZUfe2PliH1+BnkZrvDb1LvODw+jzf3mdbXV8PmAUSiIf2F4Vef1aFkp4M/OhNFp2G2Wi44&#10;qiFjDghOzFcZbw4aFtO5AlkW8v8P5Q8AAAD//wMAUEsBAi0AFAAGAAgAAAAhALaDOJL+AAAA4QEA&#10;ABMAAAAAAAAAAAAAAAAAAAAAAFtDb250ZW50X1R5cGVzXS54bWxQSwECLQAUAAYACAAAACEAOP0h&#10;/9YAAACUAQAACwAAAAAAAAAAAAAAAAAvAQAAX3JlbHMvLnJlbHNQSwECLQAUAAYACAAAACEAfIX7&#10;AIECAABdBQAADgAAAAAAAAAAAAAAAAAuAgAAZHJzL2Uyb0RvYy54bWxQSwECLQAUAAYACAAAACEA&#10;UYVe+OAAAAALAQAADwAAAAAAAAAAAAAAAADbBAAAZHJzL2Rvd25yZXYueG1sUEsFBgAAAAAEAAQA&#10;8wAAAOgFAAAAAA==&#10;" fillcolor="yellow" strokecolor="#c0504d [3205]" strokeweight="2pt">
                <v:textbox inset="0,0,0,0">
                  <w:txbxContent>
                    <w:p w14:paraId="5F128694" w14:textId="1D506CA4"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CF732D">
        <w:rPr>
          <w:noProof/>
        </w:rPr>
        <mc:AlternateContent>
          <mc:Choice Requires="wps">
            <w:drawing>
              <wp:anchor distT="0" distB="0" distL="114300" distR="114300" simplePos="0" relativeHeight="251727872" behindDoc="0" locked="0" layoutInCell="1" allowOverlap="1" wp14:anchorId="5335B8A4" wp14:editId="7E307EA2">
                <wp:simplePos x="0" y="0"/>
                <wp:positionH relativeFrom="margin">
                  <wp:posOffset>5076825</wp:posOffset>
                </wp:positionH>
                <wp:positionV relativeFrom="paragraph">
                  <wp:posOffset>1695450</wp:posOffset>
                </wp:positionV>
                <wp:extent cx="1828800" cy="381000"/>
                <wp:effectExtent l="0" t="0" r="12065" b="19050"/>
                <wp:wrapNone/>
                <wp:docPr id="201" name="Text Box 201"/>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0DF00763" w14:textId="457A90E1"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B8A4" id="Text Box 201" o:spid="_x0000_s1053" type="#_x0000_t202" style="position:absolute;left:0;text-align:left;margin-left:399.75pt;margin-top:133.5pt;width:2in;height:30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aBagIAAC0FAAAOAAAAZHJzL2Uyb0RvYy54bWysVF1P2zAUfZ+0/2D5fSTt2OgqUtSBmCah&#10;gQYTz65j02iOr2WbJt2v37HTBMTQHqa9ONe+536fm9OzvjVsp3xoyFZ8dlRypqykurEPFf9xd/lu&#10;wVmIwtbCkFUV36vAz1Zv35x2bqnmtCVTK8/gxIZl5yq+jdEtiyLIrWpFOCKnLJSafCsirv6hqL3o&#10;4L01xbwsPxYd+dp5kioEvF4MSr7K/rVWMl5rHVRkpuLILebT53OTzmJ1KpYPXrhtIw9piH/IohWN&#10;RdDJ1YWIgj365g9XbSM9BdLxSFJbkNaNVLkGVDMrX1RzuxVO5VrQnOCmNoX/51Z+29141tQVR3zO&#10;rGgxpDvVR/aZepbe0KHOhSWAtw7Q2EOBSY/vAY+p8F77Nn1REoMevd5P/U3uZDJazBeLEioJ3fvF&#10;rIQM98WTtfMhflHUsiRU3GN+ua1idxXiAB0hKZix6S2lN6SRpbg3alB+VxqlIfA8O8mkUufGs50A&#10;HeqfuQhENxbIZKIbYyaj2WtGJo5GB2wyU5lok2H5muFTtAmdI5KNk2HbWPJ/N9YDfqx6qDWVHftN&#10;P8zxZBzNhuo9JuZpYH1w8rJBW69EiDfCg+aYBFY3XuPQhrqK00HibEv+12vvCQ/2QctZh7WpuMVe&#10;c2a+WrDy0+z4OG1Zvhx/OJnj4p9rNs819rE9JwwCvENuWUz4aEZRe2rvsd/rFBMqYSUiVzyO4nkc&#10;Vhn/B6nW6wzCXjkRr+ytk8l1anKizF1/L7w78CqCkd9oXC+xfEGvAZssLa0fI+kmcy+1eejpof3Y&#10;yczew/8jLf3ze0Y9/eVWvwEAAP//AwBQSwMEFAAGAAgAAAAhAB9g3ETdAAAADAEAAA8AAABkcnMv&#10;ZG93bnJldi54bWxMj8FOwzAQRO9I/IO1SNyoQ1CdNo1TISR6Ji0f4MYmiWqvI9tJA1/P9gTHnR3N&#10;vKn2i7NsNiEOHiU8rzJgBluvB+wkfJ7enzbAYlKolfVoJHybCPv6/q5SpfZXbMx8TB2jEIylktCn&#10;NJacx7Y3TsWVHw3S78sHpxKdoeM6qCuFO8vzLBPcqQGpoVejeetNezlOTsKLneb1wR6s6LT4yJuf&#10;WTSBS/n4sLzugCWzpD8z3PAJHWpiOvsJdWRWQrHdrskqIRcFjbo5sk1B0pnyc5J4XfH/I+pfAAAA&#10;//8DAFBLAQItABQABgAIAAAAIQC2gziS/gAAAOEBAAATAAAAAAAAAAAAAAAAAAAAAABbQ29udGVu&#10;dF9UeXBlc10ueG1sUEsBAi0AFAAGAAgAAAAhADj9If/WAAAAlAEAAAsAAAAAAAAAAAAAAAAALwEA&#10;AF9yZWxzLy5yZWxzUEsBAi0AFAAGAAgAAAAhAKY2VoFqAgAALQUAAA4AAAAAAAAAAAAAAAAALgIA&#10;AGRycy9lMm9Eb2MueG1sUEsBAi0AFAAGAAgAAAAhAB9g3ETdAAAADAEAAA8AAAAAAAAAAAAAAAAA&#10;xAQAAGRycy9kb3ducmV2LnhtbFBLBQYAAAAABAAEAPMAAADOBQAAAAA=&#10;" fillcolor="white [3201]" strokecolor="black [3200]" strokeweight="2pt">
                <v:textbox>
                  <w:txbxContent>
                    <w:p w14:paraId="0DF00763" w14:textId="457A90E1"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Pr="00CF732D">
        <w:rPr>
          <w:noProof/>
        </w:rPr>
        <mc:AlternateContent>
          <mc:Choice Requires="wps">
            <w:drawing>
              <wp:anchor distT="0" distB="0" distL="114300" distR="114300" simplePos="0" relativeHeight="251725824" behindDoc="0" locked="0" layoutInCell="1" allowOverlap="1" wp14:anchorId="2EED80CB" wp14:editId="56BCF967">
                <wp:simplePos x="0" y="0"/>
                <wp:positionH relativeFrom="margin">
                  <wp:posOffset>3600450</wp:posOffset>
                </wp:positionH>
                <wp:positionV relativeFrom="paragraph">
                  <wp:posOffset>1857375</wp:posOffset>
                </wp:positionV>
                <wp:extent cx="1828800" cy="381000"/>
                <wp:effectExtent l="0" t="0" r="12065" b="19050"/>
                <wp:wrapNone/>
                <wp:docPr id="200" name="Text Box 200"/>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6282CEA3" w14:textId="2AC7C75F"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80CB" id="Text Box 200" o:spid="_x0000_s1054" type="#_x0000_t202" style="position:absolute;left:0;text-align:left;margin-left:283.5pt;margin-top:146.25pt;width:2in;height:30pt;z-index:251725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S+bAIAAC0FAAAOAAAAZHJzL2Uyb0RvYy54bWysVMFu2zAMvQ/YPwi6r06ybMuCOEXWosOA&#10;oi3WDD0rspQYk0RBYmNnXz9Kjp2iC3YYdrEl8fFRJB+1uGytYXsVYg2u5OOLEWfKSahqty35j/XN&#10;uxlnEYWrhAGnSn5QkV8u375ZNH6uJrADU6nAiMTFeeNLvkP086KIcqesiBfglSOjhmAF0jZsiyqI&#10;htitKSaj0ceigVD5AFLFSKfXnZEvM7/WSuK91lEhMyWnu2H+hvzdpG+xXIj5Ngi/q+XxGuIfbmFF&#10;7SjoQHUtULDnUP9BZWsZIILGCwm2AK1rqXIOlM149Cqbx53wKudCxYl+KFP8f7Tybv8QWF2VnKrJ&#10;mROWmrRWLbIv0LJ0RhVqfJwT8NETFFsyUKf780iHKfFWB5v+lBIjO3EdhvomOpmcZpPZLIWRZHs/&#10;G486+uLk7UPErwosS4uSB+pfLqvY30akmxC0h6RgxqWzdL3uGnmFB6M643elKTUKPMkkWVTqygS2&#10;FySH6mdOgiiNI2Ry0bUxg9P4nJPB3umITW4qC21wHJ1zPEUb0DkiOBwcbe0g/N1Zd/g+6y7XlDa2&#10;m7br46xvzQaqA3UsQKf66OVNTWW9FREfRCCZUydodPGePtpAU3I4rjjbQfh17jzhSX1k5ayhsSm5&#10;o7nmzHxzpMrP4+mUSDFvph8+TWgTXlo2Ly3u2V4BNWJMT4SXeZnwaPqlDmCfaL5XKSaZhJMUueTY&#10;L6+wG2V6H6RarTKI5soLvHWPXibqVOQkmXX7JII/6gpJkXfQj5eYv5JXh02eDlbPCLrO2ktl7mp6&#10;LD/NZJbk8f1IQ/9yn1GnV275GwAA//8DAFBLAwQUAAYACAAAACEAgDUuA9wAAAALAQAADwAAAGRy&#10;cy9kb3ducmV2LnhtbEyPzU7DMBCE70i8g7VI3KhDkE1J41QIiZ5J4QHceJtE+CeynTTw9CwnOO7s&#10;aOaber86yxaMaQxewf2mAIa+C2b0vYKP99e7LbCUtTfaBo8KvjDBvrm+qnVlwsW3uBxzzyjEp0or&#10;GHKeKs5TN6DTaRMm9PQ7h+h0pjP23ER9oXBneVkUkjs9emoY9IQvA3afx9kpeLDzIg72YGVv5FvZ&#10;fi+yjVyp25v1eQcs45r/zPCLT+jQENMpzN4kZhUI+UhbsoLyqRTAyLEVgpQTxQtSeFPz/xuaHwAA&#10;AP//AwBQSwECLQAUAAYACAAAACEAtoM4kv4AAADhAQAAEwAAAAAAAAAAAAAAAAAAAAAAW0NvbnRl&#10;bnRfVHlwZXNdLnhtbFBLAQItABQABgAIAAAAIQA4/SH/1gAAAJQBAAALAAAAAAAAAAAAAAAAAC8B&#10;AABfcmVscy8ucmVsc1BLAQItABQABgAIAAAAIQCbSXS+bAIAAC0FAAAOAAAAAAAAAAAAAAAAAC4C&#10;AABkcnMvZTJvRG9jLnhtbFBLAQItABQABgAIAAAAIQCANS4D3AAAAAsBAAAPAAAAAAAAAAAAAAAA&#10;AMYEAABkcnMvZG93bnJldi54bWxQSwUGAAAAAAQABADzAAAAzwUAAAAA&#10;" fillcolor="white [3201]" strokecolor="black [3200]" strokeweight="2pt">
                <v:textbox>
                  <w:txbxContent>
                    <w:p w14:paraId="6282CEA3" w14:textId="2AC7C75F"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Pr="00CF732D">
        <w:rPr>
          <w:noProof/>
        </w:rPr>
        <mc:AlternateContent>
          <mc:Choice Requires="wps">
            <w:drawing>
              <wp:anchor distT="0" distB="0" distL="114300" distR="114300" simplePos="0" relativeHeight="251722752" behindDoc="0" locked="0" layoutInCell="1" allowOverlap="1" wp14:anchorId="49075E29" wp14:editId="14DCF08A">
                <wp:simplePos x="0" y="0"/>
                <wp:positionH relativeFrom="margin">
                  <wp:posOffset>238125</wp:posOffset>
                </wp:positionH>
                <wp:positionV relativeFrom="paragraph">
                  <wp:posOffset>1809750</wp:posOffset>
                </wp:positionV>
                <wp:extent cx="1828800" cy="381000"/>
                <wp:effectExtent l="0" t="0" r="12065" b="19050"/>
                <wp:wrapNone/>
                <wp:docPr id="197" name="Text Box 197"/>
                <wp:cNvGraphicFramePr/>
                <a:graphic xmlns:a="http://schemas.openxmlformats.org/drawingml/2006/main">
                  <a:graphicData uri="http://schemas.microsoft.com/office/word/2010/wordprocessingShape">
                    <wps:wsp>
                      <wps:cNvSpPr txBox="1"/>
                      <wps:spPr>
                        <a:xfrm>
                          <a:off x="0" y="0"/>
                          <a:ext cx="1828800" cy="381000"/>
                        </a:xfrm>
                        <a:prstGeom prst="rect">
                          <a:avLst/>
                        </a:prstGeom>
                        <a:ln/>
                      </wps:spPr>
                      <wps:style>
                        <a:lnRef idx="2">
                          <a:schemeClr val="dk1"/>
                        </a:lnRef>
                        <a:fillRef idx="1">
                          <a:schemeClr val="lt1"/>
                        </a:fillRef>
                        <a:effectRef idx="0">
                          <a:schemeClr val="dk1"/>
                        </a:effectRef>
                        <a:fontRef idx="minor">
                          <a:schemeClr val="dk1"/>
                        </a:fontRef>
                      </wps:style>
                      <wps:txbx>
                        <w:txbxContent>
                          <w:p w14:paraId="7199F369" w14:textId="578E40AB"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5E29" id="Text Box 197" o:spid="_x0000_s1055" type="#_x0000_t202" style="position:absolute;left:0;text-align:left;margin-left:18.75pt;margin-top:142.5pt;width:2in;height:30pt;z-index:251722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prbQIAAC0FAAAOAAAAZHJzL2Uyb0RvYy54bWysVMFu2zAMvQ/YPwi6r3aybk2COEXWosOA&#10;oi3WDj0rspQYk0RBYmNnXz9Kjt2iK3YYdrEp8pEUyUctzztr2F6F2ICr+OSk5Ew5CXXjthX/8XD1&#10;YcZZROFqYcCpih9U5Oer9++WrV+oKezA1CowCuLiovUV3yH6RVFEuVNWxBPwypFRQ7AC6Ri2RR1E&#10;S9GtKaZl+bloIdQ+gFQxkvayN/JVjq+1knirdVTITMXpbpi/IX836VuslmKxDcLvGnm8hviHW1jR&#10;OEo6hroUKNhTaP4IZRsZIILGEwm2AK0bqXINVM2kfFXN/U54lWuh5kQ/tin+v7DyZn8XWFPT7OZn&#10;nDlhaUgPqkP2BTqWdNSh1scFAe89QbEjA6EHfSRlKrzTwaY/lcTITr0+jP1N4WRymk1ns5JMkmwf&#10;Z5OSZApfPHv7EPGrAsuSUPFA88ttFfvriD10gKRkxiVdul5/jSzhwaje+F1pKo0ST3OQTCp1YQLb&#10;C6JD/TMXQdmNI2Ry0Y0xo9PkLSeDg9MRm9xUJtroWL7l+JxtROeM4HB0tI2D8Hdn3eOHqvtaU9nY&#10;bbo8x+l8GM0G6gNNLEDP+ujlVUNtvRYR70QgmtMkaHXxlj7aQFtxOEqc7SD8ekuf8MQ+snLW0tpU&#10;3NFec2a+OWLlfHJ6mrYsH04/nU3pEF5aNi8t7sleAA1iQk+El1lMeDSDqAPYR9rvdcpJJuEkZa44&#10;DuIF9qtM74NU63UG0V55gdfu3ssUOjU5UeahexTBH3mFxMgbGNZLLF7Rq8cmTwfrJwTdZO6lNvc9&#10;PbafdjKz9/h+pKV/ec6o51du9RsAAP//AwBQSwMEFAAGAAgAAAAhAJqNSP3bAAAACgEAAA8AAABk&#10;cnMvZG93bnJldi54bWxMj8FOwzAQRO9I/IO1SNyoQ0pCFeJUCImeScsHuPGSRNjryHbSwNeznOC2&#10;OzuafVPvV2fFgiGOnhTcbzIQSJ03I/UK3k+vdzsQMWky2npCBV8YYd9cX9W6Mv5CLS7H1AsOoVhp&#10;BUNKUyVl7AZ0Om78hMS3Dx+cTryGXpqgLxzurMyzrJROj8QfBj3hy4Dd53F2CrZ2XoqDPdiyN+Vb&#10;3n4vZRukUrc36/MTiIRr+jPDLz6jQ8NMZz+TicJyxmPBTgX5ruBObNjmBStnHh5YkU0t/1dofgAA&#10;AP//AwBQSwECLQAUAAYACAAAACEAtoM4kv4AAADhAQAAEwAAAAAAAAAAAAAAAAAAAAAAW0NvbnRl&#10;bnRfVHlwZXNdLnhtbFBLAQItABQABgAIAAAAIQA4/SH/1gAAAJQBAAALAAAAAAAAAAAAAAAAAC8B&#10;AABfcmVscy8ucmVsc1BLAQItABQABgAIAAAAIQDqF6prbQIAAC0FAAAOAAAAAAAAAAAAAAAAAC4C&#10;AABkcnMvZTJvRG9jLnhtbFBLAQItABQABgAIAAAAIQCajUj92wAAAAoBAAAPAAAAAAAAAAAAAAAA&#10;AMcEAABkcnMvZG93bnJldi54bWxQSwUGAAAAAAQABADzAAAAzwUAAAAA&#10;" fillcolor="white [3201]" strokecolor="black [3200]" strokeweight="2pt">
                <v:textbox>
                  <w:txbxContent>
                    <w:p w14:paraId="7199F369" w14:textId="578E40AB" w:rsidR="00855750" w:rsidRPr="006218F6" w:rsidRDefault="00855750" w:rsidP="00CF732D">
                      <w:pPr>
                        <w:keepNext/>
                        <w:jc w:val="cente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rPr>
        <w:drawing>
          <wp:inline distT="0" distB="0" distL="0" distR="0" wp14:anchorId="33404912" wp14:editId="5CB05ADD">
            <wp:extent cx="5943600" cy="40671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14:paraId="6D1737EA" w14:textId="625B85BA" w:rsidR="007839CC" w:rsidRDefault="007839CC" w:rsidP="007839CC">
      <w:pPr>
        <w:pStyle w:val="Caption"/>
        <w:jc w:val="center"/>
      </w:pPr>
      <w:r>
        <w:t xml:space="preserve">Figure </w:t>
      </w:r>
      <w:fldSimple w:instr=" SEQ Figure \* ARABIC ">
        <w:r w:rsidR="009179AC">
          <w:rPr>
            <w:noProof/>
          </w:rPr>
          <w:t>7</w:t>
        </w:r>
      </w:fldSimple>
      <w:r>
        <w:t>: Scene 3 – Interior</w:t>
      </w:r>
    </w:p>
    <w:p w14:paraId="3A4252D8" w14:textId="658A379D" w:rsidR="007839CC" w:rsidRDefault="007839CC" w:rsidP="007839CC"/>
    <w:p w14:paraId="028477AD" w14:textId="35F0BE50" w:rsidR="007839CC" w:rsidRDefault="007839CC" w:rsidP="007839CC"/>
    <w:p w14:paraId="6FC1E1EB" w14:textId="77777777" w:rsidR="007839CC" w:rsidRDefault="007839CC" w:rsidP="007839CC"/>
    <w:p w14:paraId="126B283B" w14:textId="28BFF261" w:rsidR="007839CC" w:rsidRDefault="007839CC" w:rsidP="007839CC"/>
    <w:tbl>
      <w:tblPr>
        <w:tblStyle w:val="GridTable4-Accent1"/>
        <w:tblpPr w:leftFromText="180" w:rightFromText="180" w:vertAnchor="text" w:horzAnchor="margin" w:tblpY="-224"/>
        <w:tblW w:w="9754" w:type="dxa"/>
        <w:tblLayout w:type="fixed"/>
        <w:tblLook w:val="04A0" w:firstRow="1" w:lastRow="0" w:firstColumn="1" w:lastColumn="0" w:noHBand="0" w:noVBand="1"/>
      </w:tblPr>
      <w:tblGrid>
        <w:gridCol w:w="715"/>
        <w:gridCol w:w="3459"/>
        <w:gridCol w:w="3690"/>
        <w:gridCol w:w="990"/>
        <w:gridCol w:w="900"/>
      </w:tblGrid>
      <w:tr w:rsidR="006271D0" w14:paraId="06E47312" w14:textId="77777777" w:rsidTr="00627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1C445D9" w14:textId="77777777" w:rsidR="006271D0" w:rsidRDefault="006271D0" w:rsidP="006271D0">
            <w:pPr>
              <w:jc w:val="center"/>
            </w:pPr>
            <w:r>
              <w:rPr>
                <w:b w:val="0"/>
                <w:bCs w:val="0"/>
              </w:rPr>
              <w:br w:type="page"/>
            </w:r>
            <w:r>
              <w:br w:type="page"/>
              <w:t>Map Label</w:t>
            </w:r>
          </w:p>
        </w:tc>
        <w:tc>
          <w:tcPr>
            <w:tcW w:w="3459" w:type="dxa"/>
            <w:vAlign w:val="bottom"/>
          </w:tcPr>
          <w:p w14:paraId="31B8463D" w14:textId="77777777" w:rsidR="006271D0" w:rsidRDefault="006271D0" w:rsidP="006271D0">
            <w:pPr>
              <w:jc w:val="center"/>
              <w:cnfStyle w:val="100000000000" w:firstRow="1" w:lastRow="0" w:firstColumn="0" w:lastColumn="0" w:oddVBand="0" w:evenVBand="0" w:oddHBand="0" w:evenHBand="0" w:firstRowFirstColumn="0" w:firstRowLastColumn="0" w:lastRowFirstColumn="0" w:lastRowLastColumn="0"/>
            </w:pPr>
            <w:r>
              <w:t>Location Description</w:t>
            </w:r>
          </w:p>
        </w:tc>
        <w:tc>
          <w:tcPr>
            <w:tcW w:w="3690" w:type="dxa"/>
            <w:vAlign w:val="bottom"/>
          </w:tcPr>
          <w:p w14:paraId="056B52AD" w14:textId="77777777" w:rsidR="006271D0" w:rsidRDefault="006271D0" w:rsidP="006271D0">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990" w:type="dxa"/>
            <w:vAlign w:val="bottom"/>
          </w:tcPr>
          <w:p w14:paraId="014F7963" w14:textId="77777777" w:rsidR="006271D0" w:rsidRDefault="006271D0" w:rsidP="006271D0">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60F089D4" w14:textId="77777777" w:rsidR="006271D0" w:rsidRDefault="006271D0" w:rsidP="006271D0">
            <w:pPr>
              <w:jc w:val="center"/>
              <w:cnfStyle w:val="100000000000" w:firstRow="1" w:lastRow="0" w:firstColumn="0" w:lastColumn="0" w:oddVBand="0" w:evenVBand="0" w:oddHBand="0" w:evenHBand="0" w:firstRowFirstColumn="0" w:firstRowLastColumn="0" w:lastRowFirstColumn="0" w:lastRowLastColumn="0"/>
            </w:pPr>
            <w:r>
              <w:t>Wow?</w:t>
            </w:r>
          </w:p>
        </w:tc>
      </w:tr>
      <w:tr w:rsidR="006271D0" w14:paraId="2C9EF48B" w14:textId="77777777" w:rsidTr="00627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51F2B72" w14:textId="77777777" w:rsidR="006271D0" w:rsidRDefault="006271D0" w:rsidP="006271D0">
            <w:pPr>
              <w:jc w:val="center"/>
            </w:pPr>
            <w:r>
              <w:t>1</w:t>
            </w:r>
          </w:p>
        </w:tc>
        <w:tc>
          <w:tcPr>
            <w:tcW w:w="3459" w:type="dxa"/>
          </w:tcPr>
          <w:p w14:paraId="17D266D8" w14:textId="3191B32C" w:rsidR="006271D0" w:rsidRDefault="00B23DC4" w:rsidP="006271D0">
            <w:pPr>
              <w:cnfStyle w:val="000000100000" w:firstRow="0" w:lastRow="0" w:firstColumn="0" w:lastColumn="0" w:oddVBand="0" w:evenVBand="0" w:oddHBand="1" w:evenHBand="0" w:firstRowFirstColumn="0" w:firstRowLastColumn="0" w:lastRowFirstColumn="0" w:lastRowLastColumn="0"/>
            </w:pPr>
            <w:r>
              <w:t>Player Activates 3</w:t>
            </w:r>
            <w:r w:rsidRPr="00B23DC4">
              <w:rPr>
                <w:vertAlign w:val="superscript"/>
              </w:rPr>
              <w:t>rd</w:t>
            </w:r>
            <w:r>
              <w:t xml:space="preserve"> Switch</w:t>
            </w:r>
          </w:p>
        </w:tc>
        <w:tc>
          <w:tcPr>
            <w:tcW w:w="3690" w:type="dxa"/>
          </w:tcPr>
          <w:p w14:paraId="7DC0294F" w14:textId="21CB0B5A" w:rsidR="006271D0" w:rsidRDefault="00B23DC4" w:rsidP="006271D0">
            <w:pPr>
              <w:cnfStyle w:val="000000100000" w:firstRow="0" w:lastRow="0" w:firstColumn="0" w:lastColumn="0" w:oddVBand="0" w:evenVBand="0" w:oddHBand="1" w:evenHBand="0" w:firstRowFirstColumn="0" w:firstRowLastColumn="0" w:lastRowFirstColumn="0" w:lastRowLastColumn="0"/>
            </w:pPr>
            <w:r>
              <w:t xml:space="preserve">Player sees mass of raiders coming from gate, </w:t>
            </w:r>
            <w:r w:rsidR="00CF732D">
              <w:t>goes into door to interior</w:t>
            </w:r>
          </w:p>
        </w:tc>
        <w:tc>
          <w:tcPr>
            <w:tcW w:w="990" w:type="dxa"/>
            <w:vAlign w:val="center"/>
          </w:tcPr>
          <w:p w14:paraId="4FFDA86B" w14:textId="178C99AE" w:rsidR="006271D0" w:rsidRDefault="00236261" w:rsidP="006271D0">
            <w:pPr>
              <w:jc w:val="center"/>
              <w:cnfStyle w:val="000000100000" w:firstRow="0" w:lastRow="0" w:firstColumn="0" w:lastColumn="0" w:oddVBand="0" w:evenVBand="0" w:oddHBand="1" w:evenHBand="0" w:firstRowFirstColumn="0" w:firstRowLastColumn="0" w:lastRowFirstColumn="0" w:lastRowLastColumn="0"/>
            </w:pPr>
            <w:r>
              <w:t>7:00</w:t>
            </w:r>
          </w:p>
        </w:tc>
        <w:tc>
          <w:tcPr>
            <w:tcW w:w="900" w:type="dxa"/>
            <w:vAlign w:val="center"/>
          </w:tcPr>
          <w:p w14:paraId="5133004A" w14:textId="26FEEBFE" w:rsidR="006271D0" w:rsidRDefault="001004D1" w:rsidP="006271D0">
            <w:pPr>
              <w:jc w:val="center"/>
              <w:cnfStyle w:val="000000100000" w:firstRow="0" w:lastRow="0" w:firstColumn="0" w:lastColumn="0" w:oddVBand="0" w:evenVBand="0" w:oddHBand="1" w:evenHBand="0" w:firstRowFirstColumn="0" w:firstRowLastColumn="0" w:lastRowFirstColumn="0" w:lastRowLastColumn="0"/>
            </w:pPr>
            <w:r>
              <w:t>Yes</w:t>
            </w:r>
          </w:p>
        </w:tc>
      </w:tr>
      <w:tr w:rsidR="006271D0" w14:paraId="2C2E2231" w14:textId="77777777" w:rsidTr="006271D0">
        <w:tc>
          <w:tcPr>
            <w:cnfStyle w:val="001000000000" w:firstRow="0" w:lastRow="0" w:firstColumn="1" w:lastColumn="0" w:oddVBand="0" w:evenVBand="0" w:oddHBand="0" w:evenHBand="0" w:firstRowFirstColumn="0" w:firstRowLastColumn="0" w:lastRowFirstColumn="0" w:lastRowLastColumn="0"/>
            <w:tcW w:w="715" w:type="dxa"/>
          </w:tcPr>
          <w:p w14:paraId="69185448" w14:textId="77777777" w:rsidR="006271D0" w:rsidRDefault="006271D0" w:rsidP="006271D0">
            <w:pPr>
              <w:jc w:val="center"/>
            </w:pPr>
            <w:r>
              <w:t>2</w:t>
            </w:r>
          </w:p>
        </w:tc>
        <w:tc>
          <w:tcPr>
            <w:tcW w:w="3459" w:type="dxa"/>
          </w:tcPr>
          <w:p w14:paraId="65663B8D" w14:textId="595B9CBE" w:rsidR="006271D0" w:rsidRDefault="001004D1" w:rsidP="006271D0">
            <w:pPr>
              <w:cnfStyle w:val="000000000000" w:firstRow="0" w:lastRow="0" w:firstColumn="0" w:lastColumn="0" w:oddVBand="0" w:evenVBand="0" w:oddHBand="0" w:evenHBand="0" w:firstRowFirstColumn="0" w:firstRowLastColumn="0" w:lastRowFirstColumn="0" w:lastRowLastColumn="0"/>
            </w:pPr>
            <w:r>
              <w:t>Entrance to Interior</w:t>
            </w:r>
          </w:p>
        </w:tc>
        <w:tc>
          <w:tcPr>
            <w:tcW w:w="3690" w:type="dxa"/>
          </w:tcPr>
          <w:p w14:paraId="1E07718F" w14:textId="23B0A7C2" w:rsidR="006271D0" w:rsidRDefault="001004D1" w:rsidP="006271D0">
            <w:pPr>
              <w:cnfStyle w:val="000000000000" w:firstRow="0" w:lastRow="0" w:firstColumn="0" w:lastColumn="0" w:oddVBand="0" w:evenVBand="0" w:oddHBand="0" w:evenHBand="0" w:firstRowFirstColumn="0" w:firstRowLastColumn="0" w:lastRowFirstColumn="0" w:lastRowLastColumn="0"/>
            </w:pPr>
            <w:r>
              <w:t>---</w:t>
            </w:r>
          </w:p>
        </w:tc>
        <w:tc>
          <w:tcPr>
            <w:tcW w:w="990" w:type="dxa"/>
            <w:vAlign w:val="center"/>
          </w:tcPr>
          <w:p w14:paraId="1E9C2C8E" w14:textId="366BAECC" w:rsidR="006271D0" w:rsidRDefault="00236261" w:rsidP="006271D0">
            <w:pPr>
              <w:jc w:val="center"/>
              <w:cnfStyle w:val="000000000000" w:firstRow="0" w:lastRow="0" w:firstColumn="0" w:lastColumn="0" w:oddVBand="0" w:evenVBand="0" w:oddHBand="0" w:evenHBand="0" w:firstRowFirstColumn="0" w:firstRowLastColumn="0" w:lastRowFirstColumn="0" w:lastRowLastColumn="0"/>
            </w:pPr>
            <w:r>
              <w:t>7</w:t>
            </w:r>
            <w:r w:rsidR="001004D1">
              <w:t>:30</w:t>
            </w:r>
          </w:p>
        </w:tc>
        <w:tc>
          <w:tcPr>
            <w:tcW w:w="900" w:type="dxa"/>
            <w:vAlign w:val="center"/>
          </w:tcPr>
          <w:p w14:paraId="68660080" w14:textId="32DF2DC2" w:rsidR="006271D0" w:rsidRDefault="001004D1" w:rsidP="006271D0">
            <w:pPr>
              <w:jc w:val="center"/>
              <w:cnfStyle w:val="000000000000" w:firstRow="0" w:lastRow="0" w:firstColumn="0" w:lastColumn="0" w:oddVBand="0" w:evenVBand="0" w:oddHBand="0" w:evenHBand="0" w:firstRowFirstColumn="0" w:firstRowLastColumn="0" w:lastRowFirstColumn="0" w:lastRowLastColumn="0"/>
            </w:pPr>
            <w:r>
              <w:t>No</w:t>
            </w:r>
          </w:p>
        </w:tc>
      </w:tr>
      <w:tr w:rsidR="006271D0" w14:paraId="0A7AFC40" w14:textId="77777777" w:rsidTr="00627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0E276AA" w14:textId="77777777" w:rsidR="006271D0" w:rsidRDefault="006271D0" w:rsidP="006271D0">
            <w:pPr>
              <w:jc w:val="center"/>
            </w:pPr>
            <w:r>
              <w:t>3</w:t>
            </w:r>
          </w:p>
        </w:tc>
        <w:tc>
          <w:tcPr>
            <w:tcW w:w="3459" w:type="dxa"/>
          </w:tcPr>
          <w:p w14:paraId="0AEF0877" w14:textId="0E609496" w:rsidR="006271D0" w:rsidRDefault="001004D1" w:rsidP="006271D0">
            <w:pPr>
              <w:cnfStyle w:val="000000100000" w:firstRow="0" w:lastRow="0" w:firstColumn="0" w:lastColumn="0" w:oddVBand="0" w:evenVBand="0" w:oddHBand="1" w:evenHBand="0" w:firstRowFirstColumn="0" w:firstRowLastColumn="0" w:lastRowFirstColumn="0" w:lastRowLastColumn="0"/>
            </w:pPr>
            <w:r>
              <w:t xml:space="preserve">Player </w:t>
            </w:r>
            <w:r w:rsidR="00CF732D">
              <w:t>Brings Bomb to Defuser</w:t>
            </w:r>
          </w:p>
        </w:tc>
        <w:tc>
          <w:tcPr>
            <w:tcW w:w="3690" w:type="dxa"/>
          </w:tcPr>
          <w:p w14:paraId="0F247342" w14:textId="05AF32DE" w:rsidR="006271D0" w:rsidRDefault="001004D1" w:rsidP="006271D0">
            <w:pPr>
              <w:cnfStyle w:val="000000100000" w:firstRow="0" w:lastRow="0" w:firstColumn="0" w:lastColumn="0" w:oddVBand="0" w:evenVBand="0" w:oddHBand="1" w:evenHBand="0" w:firstRowFirstColumn="0" w:firstRowLastColumn="0" w:lastRowFirstColumn="0" w:lastRowLastColumn="0"/>
            </w:pPr>
            <w:r>
              <w:t xml:space="preserve">Player </w:t>
            </w:r>
            <w:r w:rsidR="00CF732D">
              <w:t>follows marker to defuser</w:t>
            </w:r>
          </w:p>
        </w:tc>
        <w:tc>
          <w:tcPr>
            <w:tcW w:w="990" w:type="dxa"/>
            <w:vAlign w:val="center"/>
          </w:tcPr>
          <w:p w14:paraId="04666889" w14:textId="54356B75" w:rsidR="006271D0" w:rsidRDefault="001004D1" w:rsidP="006271D0">
            <w:pPr>
              <w:jc w:val="center"/>
              <w:cnfStyle w:val="000000100000" w:firstRow="0" w:lastRow="0" w:firstColumn="0" w:lastColumn="0" w:oddVBand="0" w:evenVBand="0" w:oddHBand="1" w:evenHBand="0" w:firstRowFirstColumn="0" w:firstRowLastColumn="0" w:lastRowFirstColumn="0" w:lastRowLastColumn="0"/>
            </w:pPr>
            <w:r>
              <w:t>7:</w:t>
            </w:r>
            <w:r w:rsidR="00236261">
              <w:t>45</w:t>
            </w:r>
          </w:p>
        </w:tc>
        <w:tc>
          <w:tcPr>
            <w:tcW w:w="900" w:type="dxa"/>
            <w:vAlign w:val="center"/>
          </w:tcPr>
          <w:p w14:paraId="67C4F86B" w14:textId="7DFA06EC" w:rsidR="006271D0" w:rsidRDefault="001004D1" w:rsidP="006271D0">
            <w:pPr>
              <w:jc w:val="center"/>
              <w:cnfStyle w:val="000000100000" w:firstRow="0" w:lastRow="0" w:firstColumn="0" w:lastColumn="0" w:oddVBand="0" w:evenVBand="0" w:oddHBand="1" w:evenHBand="0" w:firstRowFirstColumn="0" w:firstRowLastColumn="0" w:lastRowFirstColumn="0" w:lastRowLastColumn="0"/>
            </w:pPr>
            <w:r>
              <w:t>No</w:t>
            </w:r>
          </w:p>
        </w:tc>
      </w:tr>
      <w:tr w:rsidR="006271D0" w14:paraId="1E0B389D" w14:textId="77777777" w:rsidTr="006271D0">
        <w:tc>
          <w:tcPr>
            <w:cnfStyle w:val="001000000000" w:firstRow="0" w:lastRow="0" w:firstColumn="1" w:lastColumn="0" w:oddVBand="0" w:evenVBand="0" w:oddHBand="0" w:evenHBand="0" w:firstRowFirstColumn="0" w:firstRowLastColumn="0" w:lastRowFirstColumn="0" w:lastRowLastColumn="0"/>
            <w:tcW w:w="715" w:type="dxa"/>
          </w:tcPr>
          <w:p w14:paraId="3610BBE7" w14:textId="177F7738" w:rsidR="006271D0" w:rsidRDefault="006271D0" w:rsidP="006271D0">
            <w:pPr>
              <w:jc w:val="center"/>
            </w:pPr>
            <w:r>
              <w:t>4</w:t>
            </w:r>
          </w:p>
        </w:tc>
        <w:tc>
          <w:tcPr>
            <w:tcW w:w="3459" w:type="dxa"/>
          </w:tcPr>
          <w:p w14:paraId="3B05602A" w14:textId="134CF137" w:rsidR="006271D0" w:rsidRDefault="001004D1" w:rsidP="006271D0">
            <w:pPr>
              <w:cnfStyle w:val="000000000000" w:firstRow="0" w:lastRow="0" w:firstColumn="0" w:lastColumn="0" w:oddVBand="0" w:evenVBand="0" w:oddHBand="0" w:evenHBand="0" w:firstRowFirstColumn="0" w:firstRowLastColumn="0" w:lastRowFirstColumn="0" w:lastRowLastColumn="0"/>
            </w:pPr>
            <w:r>
              <w:t xml:space="preserve">Player </w:t>
            </w:r>
            <w:r w:rsidR="00236261">
              <w:t>Defends Defusing Bomb</w:t>
            </w:r>
          </w:p>
        </w:tc>
        <w:tc>
          <w:tcPr>
            <w:tcW w:w="3690" w:type="dxa"/>
          </w:tcPr>
          <w:p w14:paraId="5846FD87" w14:textId="6CC78996" w:rsidR="006271D0" w:rsidRDefault="001004D1" w:rsidP="006271D0">
            <w:pPr>
              <w:cnfStyle w:val="000000000000" w:firstRow="0" w:lastRow="0" w:firstColumn="0" w:lastColumn="0" w:oddVBand="0" w:evenVBand="0" w:oddHBand="0" w:evenHBand="0" w:firstRowFirstColumn="0" w:firstRowLastColumn="0" w:lastRowFirstColumn="0" w:lastRowLastColumn="0"/>
            </w:pPr>
            <w:r>
              <w:t xml:space="preserve">Player </w:t>
            </w:r>
            <w:r w:rsidR="00D06304">
              <w:t>places bomb in the defuser</w:t>
            </w:r>
            <w:r>
              <w:t>, finds pistol and ammo, must defend against waves of enemies until the door opens</w:t>
            </w:r>
          </w:p>
        </w:tc>
        <w:tc>
          <w:tcPr>
            <w:tcW w:w="990" w:type="dxa"/>
            <w:vAlign w:val="center"/>
          </w:tcPr>
          <w:p w14:paraId="36790ED1" w14:textId="716649D6" w:rsidR="006271D0" w:rsidRDefault="00236261" w:rsidP="006271D0">
            <w:pPr>
              <w:jc w:val="center"/>
              <w:cnfStyle w:val="000000000000" w:firstRow="0" w:lastRow="0" w:firstColumn="0" w:lastColumn="0" w:oddVBand="0" w:evenVBand="0" w:oddHBand="0" w:evenHBand="0" w:firstRowFirstColumn="0" w:firstRowLastColumn="0" w:lastRowFirstColumn="0" w:lastRowLastColumn="0"/>
            </w:pPr>
            <w:r>
              <w:t>8:30</w:t>
            </w:r>
          </w:p>
        </w:tc>
        <w:tc>
          <w:tcPr>
            <w:tcW w:w="900" w:type="dxa"/>
            <w:vAlign w:val="center"/>
          </w:tcPr>
          <w:p w14:paraId="5D3A3B8B" w14:textId="0977B059" w:rsidR="006271D0" w:rsidRDefault="001004D1" w:rsidP="006271D0">
            <w:pPr>
              <w:jc w:val="center"/>
              <w:cnfStyle w:val="000000000000" w:firstRow="0" w:lastRow="0" w:firstColumn="0" w:lastColumn="0" w:oddVBand="0" w:evenVBand="0" w:oddHBand="0" w:evenHBand="0" w:firstRowFirstColumn="0" w:firstRowLastColumn="0" w:lastRowFirstColumn="0" w:lastRowLastColumn="0"/>
            </w:pPr>
            <w:r>
              <w:t>Yes</w:t>
            </w:r>
          </w:p>
        </w:tc>
      </w:tr>
      <w:tr w:rsidR="001004D1" w14:paraId="3E32B354" w14:textId="77777777" w:rsidTr="00627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2B8D397" w14:textId="5F9F8EB1" w:rsidR="001004D1" w:rsidRDefault="001004D1" w:rsidP="006271D0">
            <w:pPr>
              <w:jc w:val="center"/>
            </w:pPr>
            <w:r>
              <w:t>5</w:t>
            </w:r>
          </w:p>
        </w:tc>
        <w:tc>
          <w:tcPr>
            <w:tcW w:w="3459" w:type="dxa"/>
          </w:tcPr>
          <w:p w14:paraId="479A12EF" w14:textId="77AB5244" w:rsidR="001004D1" w:rsidRDefault="001004D1" w:rsidP="006271D0">
            <w:pPr>
              <w:cnfStyle w:val="000000100000" w:firstRow="0" w:lastRow="0" w:firstColumn="0" w:lastColumn="0" w:oddVBand="0" w:evenVBand="0" w:oddHBand="1" w:evenHBand="0" w:firstRowFirstColumn="0" w:firstRowLastColumn="0" w:lastRowFirstColumn="0" w:lastRowLastColumn="0"/>
            </w:pPr>
            <w:r>
              <w:t>Player Exits</w:t>
            </w:r>
          </w:p>
        </w:tc>
        <w:tc>
          <w:tcPr>
            <w:tcW w:w="3690" w:type="dxa"/>
          </w:tcPr>
          <w:p w14:paraId="7CD534CF" w14:textId="219EFA9A" w:rsidR="001004D1" w:rsidRDefault="001004D1" w:rsidP="006271D0">
            <w:pPr>
              <w:cnfStyle w:val="000000100000" w:firstRow="0" w:lastRow="0" w:firstColumn="0" w:lastColumn="0" w:oddVBand="0" w:evenVBand="0" w:oddHBand="1" w:evenHBand="0" w:firstRowFirstColumn="0" w:firstRowLastColumn="0" w:lastRowFirstColumn="0" w:lastRowLastColumn="0"/>
            </w:pPr>
            <w:r>
              <w:t xml:space="preserve">Player </w:t>
            </w:r>
            <w:r w:rsidR="00D06304">
              <w:t>escapes</w:t>
            </w:r>
            <w:r>
              <w:t>, exits through the rear of the garage</w:t>
            </w:r>
          </w:p>
        </w:tc>
        <w:tc>
          <w:tcPr>
            <w:tcW w:w="990" w:type="dxa"/>
            <w:vAlign w:val="center"/>
          </w:tcPr>
          <w:p w14:paraId="1A57EF2C" w14:textId="17FBF495" w:rsidR="001004D1" w:rsidRDefault="001004D1" w:rsidP="006271D0">
            <w:pPr>
              <w:jc w:val="center"/>
              <w:cnfStyle w:val="000000100000" w:firstRow="0" w:lastRow="0" w:firstColumn="0" w:lastColumn="0" w:oddVBand="0" w:evenVBand="0" w:oddHBand="1" w:evenHBand="0" w:firstRowFirstColumn="0" w:firstRowLastColumn="0" w:lastRowFirstColumn="0" w:lastRowLastColumn="0"/>
            </w:pPr>
            <w:r>
              <w:t>1</w:t>
            </w:r>
            <w:r w:rsidR="00236261">
              <w:t>1</w:t>
            </w:r>
            <w:r>
              <w:t>:00</w:t>
            </w:r>
          </w:p>
        </w:tc>
        <w:tc>
          <w:tcPr>
            <w:tcW w:w="900" w:type="dxa"/>
            <w:vAlign w:val="center"/>
          </w:tcPr>
          <w:p w14:paraId="3A7F3C22" w14:textId="5A681B0C" w:rsidR="001004D1" w:rsidRDefault="001004D1" w:rsidP="006271D0">
            <w:pPr>
              <w:jc w:val="center"/>
              <w:cnfStyle w:val="000000100000" w:firstRow="0" w:lastRow="0" w:firstColumn="0" w:lastColumn="0" w:oddVBand="0" w:evenVBand="0" w:oddHBand="1" w:evenHBand="0" w:firstRowFirstColumn="0" w:firstRowLastColumn="0" w:lastRowFirstColumn="0" w:lastRowLastColumn="0"/>
            </w:pPr>
            <w:r>
              <w:t>Yes</w:t>
            </w:r>
          </w:p>
        </w:tc>
      </w:tr>
    </w:tbl>
    <w:p w14:paraId="4A4601C5" w14:textId="30D02475" w:rsidR="007839CC" w:rsidRDefault="007839CC" w:rsidP="007839CC">
      <w:pPr>
        <w:pStyle w:val="Caption"/>
        <w:keepNext/>
        <w:jc w:val="center"/>
      </w:pPr>
      <w:r>
        <w:lastRenderedPageBreak/>
        <w:t xml:space="preserve">Table </w:t>
      </w:r>
      <w:fldSimple w:instr=" SEQ Table \* ARABIC ">
        <w:r w:rsidR="00F21D80">
          <w:rPr>
            <w:noProof/>
          </w:rPr>
          <w:t>8</w:t>
        </w:r>
      </w:fldSimple>
      <w:r>
        <w:t>: Scene 3 Summary</w:t>
      </w:r>
    </w:p>
    <w:tbl>
      <w:tblPr>
        <w:tblStyle w:val="GridTable4-Accent1"/>
        <w:tblpPr w:leftFromText="180" w:rightFromText="180" w:vertAnchor="text" w:horzAnchor="margin" w:tblpXSpec="center" w:tblpY="1036"/>
        <w:tblW w:w="10834" w:type="dxa"/>
        <w:tblLayout w:type="fixed"/>
        <w:tblLook w:val="04A0" w:firstRow="1" w:lastRow="0" w:firstColumn="1" w:lastColumn="0" w:noHBand="0" w:noVBand="1"/>
      </w:tblPr>
      <w:tblGrid>
        <w:gridCol w:w="715"/>
        <w:gridCol w:w="1980"/>
        <w:gridCol w:w="2520"/>
        <w:gridCol w:w="3510"/>
        <w:gridCol w:w="1080"/>
        <w:gridCol w:w="1029"/>
      </w:tblGrid>
      <w:tr w:rsidR="00C61C2B" w14:paraId="52AB2767" w14:textId="77777777" w:rsidTr="00C61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E0835B6" w14:textId="77777777" w:rsidR="00C61C2B" w:rsidRDefault="00C61C2B" w:rsidP="00C61C2B">
            <w:pPr>
              <w:jc w:val="center"/>
            </w:pPr>
            <w:r>
              <w:rPr>
                <w:b w:val="0"/>
                <w:bCs w:val="0"/>
              </w:rPr>
              <w:br w:type="page"/>
            </w:r>
            <w:r>
              <w:br w:type="page"/>
              <w:t>Map Label</w:t>
            </w:r>
          </w:p>
        </w:tc>
        <w:tc>
          <w:tcPr>
            <w:tcW w:w="1980" w:type="dxa"/>
            <w:vAlign w:val="bottom"/>
          </w:tcPr>
          <w:p w14:paraId="3C015232" w14:textId="77777777" w:rsidR="00C61C2B" w:rsidRDefault="00C61C2B" w:rsidP="00C61C2B">
            <w:pPr>
              <w:jc w:val="center"/>
              <w:cnfStyle w:val="100000000000" w:firstRow="1" w:lastRow="0" w:firstColumn="0" w:lastColumn="0" w:oddVBand="0" w:evenVBand="0" w:oddHBand="0" w:evenHBand="0" w:firstRowFirstColumn="0" w:firstRowLastColumn="0" w:lastRowFirstColumn="0" w:lastRowLastColumn="0"/>
            </w:pPr>
            <w:r>
              <w:t>Encounter Name</w:t>
            </w:r>
          </w:p>
        </w:tc>
        <w:tc>
          <w:tcPr>
            <w:tcW w:w="2520" w:type="dxa"/>
            <w:vAlign w:val="bottom"/>
          </w:tcPr>
          <w:p w14:paraId="19BB2228" w14:textId="77777777" w:rsidR="00C61C2B" w:rsidRDefault="00C61C2B" w:rsidP="00C61C2B">
            <w:pPr>
              <w:jc w:val="center"/>
              <w:cnfStyle w:val="100000000000" w:firstRow="1" w:lastRow="0" w:firstColumn="0" w:lastColumn="0" w:oddVBand="0" w:evenVBand="0" w:oddHBand="0" w:evenHBand="0" w:firstRowFirstColumn="0" w:firstRowLastColumn="0" w:lastRowFirstColumn="0" w:lastRowLastColumn="0"/>
            </w:pPr>
            <w:r>
              <w:t>Encounter Type</w:t>
            </w:r>
          </w:p>
        </w:tc>
        <w:tc>
          <w:tcPr>
            <w:tcW w:w="3510" w:type="dxa"/>
            <w:vAlign w:val="bottom"/>
          </w:tcPr>
          <w:p w14:paraId="3B1A11C7" w14:textId="77777777" w:rsidR="00C61C2B" w:rsidRDefault="00C61C2B" w:rsidP="00C61C2B">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7228D070" w14:textId="77777777" w:rsidR="00C61C2B" w:rsidRDefault="00C61C2B" w:rsidP="00C61C2B">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1029" w:type="dxa"/>
            <w:vAlign w:val="bottom"/>
          </w:tcPr>
          <w:p w14:paraId="22D14E07" w14:textId="77777777" w:rsidR="00C61C2B" w:rsidRDefault="00C61C2B" w:rsidP="00C61C2B">
            <w:pPr>
              <w:jc w:val="center"/>
              <w:cnfStyle w:val="100000000000" w:firstRow="1" w:lastRow="0" w:firstColumn="0" w:lastColumn="0" w:oddVBand="0" w:evenVBand="0" w:oddHBand="0" w:evenHBand="0" w:firstRowFirstColumn="0" w:firstRowLastColumn="0" w:lastRowFirstColumn="0" w:lastRowLastColumn="0"/>
            </w:pPr>
            <w:r>
              <w:t>Approx. Time</w:t>
            </w:r>
          </w:p>
        </w:tc>
      </w:tr>
      <w:tr w:rsidR="00C61C2B" w14:paraId="31BFA6DE" w14:textId="77777777" w:rsidTr="00C6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B13717D" w14:textId="77777777" w:rsidR="00C61C2B" w:rsidRDefault="00C61C2B" w:rsidP="00C61C2B">
            <w:pPr>
              <w:jc w:val="center"/>
            </w:pPr>
            <w:r>
              <w:t>A</w:t>
            </w:r>
          </w:p>
        </w:tc>
        <w:tc>
          <w:tcPr>
            <w:tcW w:w="1980" w:type="dxa"/>
          </w:tcPr>
          <w:p w14:paraId="03F57E70" w14:textId="24FB5905" w:rsidR="00C61C2B" w:rsidRDefault="00D33272" w:rsidP="00C61C2B">
            <w:pPr>
              <w:cnfStyle w:val="000000100000" w:firstRow="0" w:lastRow="0" w:firstColumn="0" w:lastColumn="0" w:oddVBand="0" w:evenVBand="0" w:oddHBand="1" w:evenHBand="0" w:firstRowFirstColumn="0" w:firstRowLastColumn="0" w:lastRowFirstColumn="0" w:lastRowLastColumn="0"/>
            </w:pPr>
            <w:r>
              <w:t>Returning to the Hospital</w:t>
            </w:r>
          </w:p>
        </w:tc>
        <w:tc>
          <w:tcPr>
            <w:tcW w:w="2520" w:type="dxa"/>
          </w:tcPr>
          <w:p w14:paraId="7C0040BC" w14:textId="498808A1" w:rsidR="00C61C2B" w:rsidRDefault="00D33272" w:rsidP="00C61C2B">
            <w:pPr>
              <w:cnfStyle w:val="000000100000" w:firstRow="0" w:lastRow="0" w:firstColumn="0" w:lastColumn="0" w:oddVBand="0" w:evenVBand="0" w:oddHBand="1" w:evenHBand="0" w:firstRowFirstColumn="0" w:firstRowLastColumn="0" w:lastRowFirstColumn="0" w:lastRowLastColumn="0"/>
            </w:pPr>
            <w:r>
              <w:t>Chokepoint</w:t>
            </w:r>
          </w:p>
        </w:tc>
        <w:tc>
          <w:tcPr>
            <w:tcW w:w="3510" w:type="dxa"/>
          </w:tcPr>
          <w:p w14:paraId="30C07963" w14:textId="14ED54BF" w:rsidR="00C61C2B" w:rsidRDefault="00CF732D" w:rsidP="00C61C2B">
            <w:pPr>
              <w:jc w:val="center"/>
              <w:cnfStyle w:val="000000100000" w:firstRow="0" w:lastRow="0" w:firstColumn="0" w:lastColumn="0" w:oddVBand="0" w:evenVBand="0" w:oddHBand="1" w:evenHBand="0" w:firstRowFirstColumn="0" w:firstRowLastColumn="0" w:lastRowFirstColumn="0" w:lastRowLastColumn="0"/>
            </w:pPr>
            <w:r>
              <w:t>Enemies attacking the player from the settlement, forcing them into the interior</w:t>
            </w:r>
          </w:p>
        </w:tc>
        <w:tc>
          <w:tcPr>
            <w:tcW w:w="1080" w:type="dxa"/>
            <w:vAlign w:val="center"/>
          </w:tcPr>
          <w:p w14:paraId="62FDA600" w14:textId="7554825C" w:rsidR="00C61C2B" w:rsidRDefault="00D33272" w:rsidP="00C61C2B">
            <w:pPr>
              <w:jc w:val="center"/>
              <w:cnfStyle w:val="000000100000" w:firstRow="0" w:lastRow="0" w:firstColumn="0" w:lastColumn="0" w:oddVBand="0" w:evenVBand="0" w:oddHBand="1" w:evenHBand="0" w:firstRowFirstColumn="0" w:firstRowLastColumn="0" w:lastRowFirstColumn="0" w:lastRowLastColumn="0"/>
            </w:pPr>
            <w:r>
              <w:t>4</w:t>
            </w:r>
          </w:p>
        </w:tc>
        <w:tc>
          <w:tcPr>
            <w:tcW w:w="1029" w:type="dxa"/>
            <w:vAlign w:val="center"/>
          </w:tcPr>
          <w:p w14:paraId="37D64270" w14:textId="3CD293B5" w:rsidR="00C61C2B" w:rsidRDefault="00236261" w:rsidP="00C61C2B">
            <w:pPr>
              <w:jc w:val="center"/>
              <w:cnfStyle w:val="000000100000" w:firstRow="0" w:lastRow="0" w:firstColumn="0" w:lastColumn="0" w:oddVBand="0" w:evenVBand="0" w:oddHBand="1" w:evenHBand="0" w:firstRowFirstColumn="0" w:firstRowLastColumn="0" w:lastRowFirstColumn="0" w:lastRowLastColumn="0"/>
            </w:pPr>
            <w:r>
              <w:t>7:00</w:t>
            </w:r>
          </w:p>
        </w:tc>
      </w:tr>
      <w:tr w:rsidR="00C61C2B" w14:paraId="68E8E4DE" w14:textId="77777777" w:rsidTr="00C61C2B">
        <w:tc>
          <w:tcPr>
            <w:cnfStyle w:val="001000000000" w:firstRow="0" w:lastRow="0" w:firstColumn="1" w:lastColumn="0" w:oddVBand="0" w:evenVBand="0" w:oddHBand="0" w:evenHBand="0" w:firstRowFirstColumn="0" w:firstRowLastColumn="0" w:lastRowFirstColumn="0" w:lastRowLastColumn="0"/>
            <w:tcW w:w="715" w:type="dxa"/>
          </w:tcPr>
          <w:p w14:paraId="207166DF" w14:textId="77777777" w:rsidR="00C61C2B" w:rsidRDefault="00C61C2B" w:rsidP="00C61C2B">
            <w:pPr>
              <w:jc w:val="center"/>
            </w:pPr>
            <w:r>
              <w:t>B</w:t>
            </w:r>
          </w:p>
        </w:tc>
        <w:tc>
          <w:tcPr>
            <w:tcW w:w="1980" w:type="dxa"/>
          </w:tcPr>
          <w:p w14:paraId="398432C8" w14:textId="1DE09F30" w:rsidR="00C61C2B" w:rsidRDefault="00D33272" w:rsidP="00C61C2B">
            <w:pPr>
              <w:cnfStyle w:val="000000000000" w:firstRow="0" w:lastRow="0" w:firstColumn="0" w:lastColumn="0" w:oddVBand="0" w:evenVBand="0" w:oddHBand="0" w:evenHBand="0" w:firstRowFirstColumn="0" w:firstRowLastColumn="0" w:lastRowFirstColumn="0" w:lastRowLastColumn="0"/>
            </w:pPr>
            <w:r>
              <w:t>Back in the Interior</w:t>
            </w:r>
          </w:p>
        </w:tc>
        <w:tc>
          <w:tcPr>
            <w:tcW w:w="2520" w:type="dxa"/>
          </w:tcPr>
          <w:p w14:paraId="1F9CFE39" w14:textId="5FD0EED7" w:rsidR="00C61C2B" w:rsidRDefault="00D33272" w:rsidP="00C61C2B">
            <w:pPr>
              <w:cnfStyle w:val="000000000000" w:firstRow="0" w:lastRow="0" w:firstColumn="0" w:lastColumn="0" w:oddVBand="0" w:evenVBand="0" w:oddHBand="0" w:evenHBand="0" w:firstRowFirstColumn="0" w:firstRowLastColumn="0" w:lastRowFirstColumn="0" w:lastRowLastColumn="0"/>
            </w:pPr>
            <w:r>
              <w:t>Flanking Route</w:t>
            </w:r>
          </w:p>
        </w:tc>
        <w:tc>
          <w:tcPr>
            <w:tcW w:w="3510" w:type="dxa"/>
          </w:tcPr>
          <w:p w14:paraId="64D182D5" w14:textId="3BB998B9" w:rsidR="00C61C2B" w:rsidRDefault="00D33272" w:rsidP="00C61C2B">
            <w:pPr>
              <w:jc w:val="center"/>
              <w:cnfStyle w:val="000000000000" w:firstRow="0" w:lastRow="0" w:firstColumn="0" w:lastColumn="0" w:oddVBand="0" w:evenVBand="0" w:oddHBand="0" w:evenHBand="0" w:firstRowFirstColumn="0" w:firstRowLastColumn="0" w:lastRowFirstColumn="0" w:lastRowLastColumn="0"/>
            </w:pPr>
            <w:r>
              <w:t>A handful of enemies in the offices before the garage</w:t>
            </w:r>
          </w:p>
        </w:tc>
        <w:tc>
          <w:tcPr>
            <w:tcW w:w="1080" w:type="dxa"/>
            <w:vAlign w:val="center"/>
          </w:tcPr>
          <w:p w14:paraId="54951313" w14:textId="7BC74A97" w:rsidR="00C61C2B" w:rsidRDefault="00D33272" w:rsidP="00C61C2B">
            <w:pPr>
              <w:jc w:val="center"/>
              <w:cnfStyle w:val="000000000000" w:firstRow="0" w:lastRow="0" w:firstColumn="0" w:lastColumn="0" w:oddVBand="0" w:evenVBand="0" w:oddHBand="0" w:evenHBand="0" w:firstRowFirstColumn="0" w:firstRowLastColumn="0" w:lastRowFirstColumn="0" w:lastRowLastColumn="0"/>
            </w:pPr>
            <w:r>
              <w:t>5</w:t>
            </w:r>
          </w:p>
        </w:tc>
        <w:tc>
          <w:tcPr>
            <w:tcW w:w="1029" w:type="dxa"/>
            <w:vAlign w:val="center"/>
          </w:tcPr>
          <w:p w14:paraId="760996BE" w14:textId="036D96D5" w:rsidR="00C61C2B" w:rsidRDefault="00D33272" w:rsidP="00C61C2B">
            <w:pPr>
              <w:keepNext/>
              <w:jc w:val="center"/>
              <w:cnfStyle w:val="000000000000" w:firstRow="0" w:lastRow="0" w:firstColumn="0" w:lastColumn="0" w:oddVBand="0" w:evenVBand="0" w:oddHBand="0" w:evenHBand="0" w:firstRowFirstColumn="0" w:firstRowLastColumn="0" w:lastRowFirstColumn="0" w:lastRowLastColumn="0"/>
            </w:pPr>
            <w:r>
              <w:t>7:45</w:t>
            </w:r>
          </w:p>
        </w:tc>
      </w:tr>
      <w:tr w:rsidR="00C61C2B" w14:paraId="6CA86B6F" w14:textId="77777777" w:rsidTr="00C6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2A0F29A" w14:textId="5C7939D5" w:rsidR="00C61C2B" w:rsidRDefault="00C61C2B" w:rsidP="00C61C2B">
            <w:pPr>
              <w:jc w:val="center"/>
            </w:pPr>
            <w:r>
              <w:t>C</w:t>
            </w:r>
          </w:p>
        </w:tc>
        <w:tc>
          <w:tcPr>
            <w:tcW w:w="1980" w:type="dxa"/>
          </w:tcPr>
          <w:p w14:paraId="7387AC40" w14:textId="075E7D9F" w:rsidR="00C61C2B" w:rsidRDefault="00D33272" w:rsidP="00C61C2B">
            <w:pPr>
              <w:cnfStyle w:val="000000100000" w:firstRow="0" w:lastRow="0" w:firstColumn="0" w:lastColumn="0" w:oddVBand="0" w:evenVBand="0" w:oddHBand="1" w:evenHBand="0" w:firstRowFirstColumn="0" w:firstRowLastColumn="0" w:lastRowFirstColumn="0" w:lastRowLastColumn="0"/>
            </w:pPr>
            <w:r>
              <w:t>Final Defense</w:t>
            </w:r>
          </w:p>
        </w:tc>
        <w:tc>
          <w:tcPr>
            <w:tcW w:w="2520" w:type="dxa"/>
          </w:tcPr>
          <w:p w14:paraId="36E7F6D5" w14:textId="415D0570" w:rsidR="00C61C2B" w:rsidRDefault="00D33272" w:rsidP="00C61C2B">
            <w:pPr>
              <w:cnfStyle w:val="000000100000" w:firstRow="0" w:lastRow="0" w:firstColumn="0" w:lastColumn="0" w:oddVBand="0" w:evenVBand="0" w:oddHBand="1" w:evenHBand="0" w:firstRowFirstColumn="0" w:firstRowLastColumn="0" w:lastRowFirstColumn="0" w:lastRowLastColumn="0"/>
            </w:pPr>
            <w:r>
              <w:t>Stronghold</w:t>
            </w:r>
          </w:p>
        </w:tc>
        <w:tc>
          <w:tcPr>
            <w:tcW w:w="3510" w:type="dxa"/>
          </w:tcPr>
          <w:p w14:paraId="7BF52337" w14:textId="15F8F89F" w:rsidR="00C61C2B" w:rsidRDefault="00D33272" w:rsidP="00C61C2B">
            <w:pPr>
              <w:jc w:val="center"/>
              <w:cnfStyle w:val="000000100000" w:firstRow="0" w:lastRow="0" w:firstColumn="0" w:lastColumn="0" w:oddVBand="0" w:evenVBand="0" w:oddHBand="1" w:evenHBand="0" w:firstRowFirstColumn="0" w:firstRowLastColumn="0" w:lastRowFirstColumn="0" w:lastRowLastColumn="0"/>
            </w:pPr>
            <w:r>
              <w:t>See the wave composition</w:t>
            </w:r>
          </w:p>
        </w:tc>
        <w:tc>
          <w:tcPr>
            <w:tcW w:w="1080" w:type="dxa"/>
            <w:vAlign w:val="center"/>
          </w:tcPr>
          <w:p w14:paraId="0654ED05" w14:textId="1D072E2C" w:rsidR="00C61C2B" w:rsidRDefault="00D33272" w:rsidP="00C61C2B">
            <w:pPr>
              <w:jc w:val="center"/>
              <w:cnfStyle w:val="000000100000" w:firstRow="0" w:lastRow="0" w:firstColumn="0" w:lastColumn="0" w:oddVBand="0" w:evenVBand="0" w:oddHBand="1" w:evenHBand="0" w:firstRowFirstColumn="0" w:firstRowLastColumn="0" w:lastRowFirstColumn="0" w:lastRowLastColumn="0"/>
            </w:pPr>
            <w:r>
              <w:t>7</w:t>
            </w:r>
          </w:p>
        </w:tc>
        <w:tc>
          <w:tcPr>
            <w:tcW w:w="1029" w:type="dxa"/>
            <w:vAlign w:val="center"/>
          </w:tcPr>
          <w:p w14:paraId="03158BFF" w14:textId="3E4A7D20" w:rsidR="00C61C2B" w:rsidRDefault="00D33272" w:rsidP="00C61C2B">
            <w:pPr>
              <w:keepNext/>
              <w:jc w:val="center"/>
              <w:cnfStyle w:val="000000100000" w:firstRow="0" w:lastRow="0" w:firstColumn="0" w:lastColumn="0" w:oddVBand="0" w:evenVBand="0" w:oddHBand="1" w:evenHBand="0" w:firstRowFirstColumn="0" w:firstRowLastColumn="0" w:lastRowFirstColumn="0" w:lastRowLastColumn="0"/>
            </w:pPr>
            <w:r>
              <w:t>8:</w:t>
            </w:r>
            <w:r w:rsidR="00236261">
              <w:t>30</w:t>
            </w:r>
          </w:p>
        </w:tc>
      </w:tr>
    </w:tbl>
    <w:p w14:paraId="42842B37" w14:textId="2189971D" w:rsidR="006271D0" w:rsidRDefault="006271D0" w:rsidP="006271D0"/>
    <w:p w14:paraId="3676E909" w14:textId="77777777" w:rsidR="006271D0" w:rsidRPr="006271D0" w:rsidRDefault="006271D0" w:rsidP="006271D0"/>
    <w:p w14:paraId="639F1F3A" w14:textId="4FA608DB" w:rsidR="00D33272" w:rsidRDefault="00D33272" w:rsidP="00D33272">
      <w:pPr>
        <w:pStyle w:val="Caption"/>
        <w:framePr w:hSpace="180" w:wrap="around" w:vAnchor="text" w:hAnchor="page" w:x="4396" w:y="2951"/>
      </w:pPr>
      <w:r>
        <w:t xml:space="preserve">Table </w:t>
      </w:r>
      <w:fldSimple w:instr=" SEQ Table \* ARABIC ">
        <w:r w:rsidR="00F21D80">
          <w:rPr>
            <w:noProof/>
          </w:rPr>
          <w:t>9</w:t>
        </w:r>
      </w:fldSimple>
      <w:r>
        <w:t>: Scene 3 Encounter Summary</w:t>
      </w:r>
    </w:p>
    <w:p w14:paraId="1E892679" w14:textId="77777777" w:rsidR="007839CC" w:rsidRPr="007839CC" w:rsidRDefault="007839CC" w:rsidP="007839CC"/>
    <w:p w14:paraId="5F358BCE" w14:textId="5BDA1A29" w:rsidR="007D2038" w:rsidRDefault="007D2038" w:rsidP="007D2038">
      <w:pPr>
        <w:pStyle w:val="Caption"/>
        <w:jc w:val="center"/>
      </w:pPr>
    </w:p>
    <w:p w14:paraId="7812008D" w14:textId="77777777" w:rsidR="00F90AFD" w:rsidRDefault="00F90AFD" w:rsidP="00F90AFD">
      <w:pPr>
        <w:pStyle w:val="Caption"/>
        <w:keepNext/>
      </w:pPr>
    </w:p>
    <w:p w14:paraId="018E409A" w14:textId="6D861BDE" w:rsidR="007D2038" w:rsidRDefault="007D2038" w:rsidP="007D2038">
      <w:pPr>
        <w:rPr>
          <w:rFonts w:eastAsiaTheme="majorEastAsia"/>
        </w:rPr>
      </w:pPr>
    </w:p>
    <w:tbl>
      <w:tblPr>
        <w:tblStyle w:val="GridTable4-Accent1"/>
        <w:tblpPr w:leftFromText="180" w:rightFromText="180" w:vertAnchor="text" w:horzAnchor="margin" w:tblpXSpec="center" w:tblpY="166"/>
        <w:tblW w:w="6244" w:type="dxa"/>
        <w:tblLayout w:type="fixed"/>
        <w:tblLook w:val="04A0" w:firstRow="1" w:lastRow="0" w:firstColumn="1" w:lastColumn="0" w:noHBand="0" w:noVBand="1"/>
      </w:tblPr>
      <w:tblGrid>
        <w:gridCol w:w="985"/>
        <w:gridCol w:w="3189"/>
        <w:gridCol w:w="1080"/>
        <w:gridCol w:w="990"/>
      </w:tblGrid>
      <w:tr w:rsidR="00D33272" w14:paraId="447EC906" w14:textId="77777777" w:rsidTr="00D33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Align w:val="bottom"/>
          </w:tcPr>
          <w:p w14:paraId="56CCF58F" w14:textId="77777777" w:rsidR="00D33272" w:rsidRDefault="00D33272" w:rsidP="00D33272">
            <w:pPr>
              <w:jc w:val="center"/>
            </w:pPr>
            <w:bookmarkStart w:id="14" w:name="_Toc500703327"/>
            <w:r>
              <w:rPr>
                <w:b w:val="0"/>
                <w:bCs w:val="0"/>
              </w:rPr>
              <w:br w:type="page"/>
            </w:r>
            <w:r>
              <w:br w:type="page"/>
              <w:t>Wave Number</w:t>
            </w:r>
          </w:p>
        </w:tc>
        <w:tc>
          <w:tcPr>
            <w:tcW w:w="3189" w:type="dxa"/>
            <w:vAlign w:val="bottom"/>
          </w:tcPr>
          <w:p w14:paraId="0FF54E90" w14:textId="77777777" w:rsidR="00D33272" w:rsidRDefault="00D33272" w:rsidP="00D33272">
            <w:pPr>
              <w:jc w:val="center"/>
              <w:cnfStyle w:val="100000000000" w:firstRow="1" w:lastRow="0" w:firstColumn="0" w:lastColumn="0" w:oddVBand="0" w:evenVBand="0" w:oddHBand="0" w:evenHBand="0" w:firstRowFirstColumn="0" w:firstRowLastColumn="0" w:lastRowFirstColumn="0" w:lastRowLastColumn="0"/>
            </w:pPr>
            <w:r>
              <w:t>Wave Composition</w:t>
            </w:r>
          </w:p>
        </w:tc>
        <w:tc>
          <w:tcPr>
            <w:tcW w:w="1080" w:type="dxa"/>
            <w:vAlign w:val="bottom"/>
          </w:tcPr>
          <w:p w14:paraId="50D39519" w14:textId="77777777" w:rsidR="00D33272" w:rsidRDefault="00D33272" w:rsidP="00D33272">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600BAF0E" w14:textId="77777777" w:rsidR="00D33272" w:rsidRDefault="00D33272" w:rsidP="00D33272">
            <w:pPr>
              <w:jc w:val="center"/>
              <w:cnfStyle w:val="100000000000" w:firstRow="1" w:lastRow="0" w:firstColumn="0" w:lastColumn="0" w:oddVBand="0" w:evenVBand="0" w:oddHBand="0" w:evenHBand="0" w:firstRowFirstColumn="0" w:firstRowLastColumn="0" w:lastRowFirstColumn="0" w:lastRowLastColumn="0"/>
            </w:pPr>
            <w:r>
              <w:t>Approx. Time</w:t>
            </w:r>
          </w:p>
        </w:tc>
      </w:tr>
      <w:tr w:rsidR="00D33272" w14:paraId="24B7A92A" w14:textId="77777777" w:rsidTr="00D33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4EF2CFCF" w14:textId="77777777" w:rsidR="00D33272" w:rsidRDefault="00D33272" w:rsidP="00D33272">
            <w:pPr>
              <w:jc w:val="center"/>
            </w:pPr>
            <w:r>
              <w:t>1</w:t>
            </w:r>
          </w:p>
        </w:tc>
        <w:tc>
          <w:tcPr>
            <w:tcW w:w="3189" w:type="dxa"/>
          </w:tcPr>
          <w:p w14:paraId="541B0FDD" w14:textId="133A4AF7" w:rsidR="00D33272" w:rsidRDefault="00CA62CC" w:rsidP="00D33272">
            <w:pPr>
              <w:cnfStyle w:val="000000100000" w:firstRow="0" w:lastRow="0" w:firstColumn="0" w:lastColumn="0" w:oddVBand="0" w:evenVBand="0" w:oddHBand="1" w:evenHBand="0" w:firstRowFirstColumn="0" w:firstRowLastColumn="0" w:lastRowFirstColumn="0" w:lastRowLastColumn="0"/>
            </w:pPr>
            <w:r>
              <w:t>3x Random Raider - Medium</w:t>
            </w:r>
          </w:p>
        </w:tc>
        <w:tc>
          <w:tcPr>
            <w:tcW w:w="1080" w:type="dxa"/>
            <w:vAlign w:val="center"/>
          </w:tcPr>
          <w:p w14:paraId="2D3C7F0E" w14:textId="506A5361" w:rsidR="00D33272" w:rsidRDefault="00D33272" w:rsidP="00D33272">
            <w:pPr>
              <w:jc w:val="center"/>
              <w:cnfStyle w:val="000000100000" w:firstRow="0" w:lastRow="0" w:firstColumn="0" w:lastColumn="0" w:oddVBand="0" w:evenVBand="0" w:oddHBand="1" w:evenHBand="0" w:firstRowFirstColumn="0" w:firstRowLastColumn="0" w:lastRowFirstColumn="0" w:lastRowLastColumn="0"/>
            </w:pPr>
            <w:r>
              <w:t>6</w:t>
            </w:r>
          </w:p>
        </w:tc>
        <w:tc>
          <w:tcPr>
            <w:tcW w:w="990" w:type="dxa"/>
            <w:vAlign w:val="center"/>
          </w:tcPr>
          <w:p w14:paraId="04E319E6" w14:textId="4C35CB5C" w:rsidR="00D33272" w:rsidRDefault="00D33272" w:rsidP="00D33272">
            <w:pPr>
              <w:jc w:val="center"/>
              <w:cnfStyle w:val="000000100000" w:firstRow="0" w:lastRow="0" w:firstColumn="0" w:lastColumn="0" w:oddVBand="0" w:evenVBand="0" w:oddHBand="1" w:evenHBand="0" w:firstRowFirstColumn="0" w:firstRowLastColumn="0" w:lastRowFirstColumn="0" w:lastRowLastColumn="0"/>
            </w:pPr>
            <w:r>
              <w:t>8:00</w:t>
            </w:r>
          </w:p>
        </w:tc>
      </w:tr>
      <w:tr w:rsidR="00CA62CC" w14:paraId="78FC19C2" w14:textId="77777777" w:rsidTr="00D33272">
        <w:tc>
          <w:tcPr>
            <w:cnfStyle w:val="001000000000" w:firstRow="0" w:lastRow="0" w:firstColumn="1" w:lastColumn="0" w:oddVBand="0" w:evenVBand="0" w:oddHBand="0" w:evenHBand="0" w:firstRowFirstColumn="0" w:firstRowLastColumn="0" w:lastRowFirstColumn="0" w:lastRowLastColumn="0"/>
            <w:tcW w:w="985" w:type="dxa"/>
          </w:tcPr>
          <w:p w14:paraId="34E16BFA" w14:textId="77777777" w:rsidR="00CA62CC" w:rsidRDefault="00CA62CC" w:rsidP="00CA62CC">
            <w:pPr>
              <w:jc w:val="center"/>
            </w:pPr>
            <w:r>
              <w:t>2</w:t>
            </w:r>
          </w:p>
        </w:tc>
        <w:tc>
          <w:tcPr>
            <w:tcW w:w="3189" w:type="dxa"/>
          </w:tcPr>
          <w:p w14:paraId="46F826BE" w14:textId="340F1D1C" w:rsidR="00CA62CC" w:rsidRDefault="00CA62CC" w:rsidP="00CA62CC">
            <w:pPr>
              <w:cnfStyle w:val="000000000000" w:firstRow="0" w:lastRow="0" w:firstColumn="0" w:lastColumn="0" w:oddVBand="0" w:evenVBand="0" w:oddHBand="0" w:evenHBand="0" w:firstRowFirstColumn="0" w:firstRowLastColumn="0" w:lastRowFirstColumn="0" w:lastRowLastColumn="0"/>
            </w:pPr>
            <w:r>
              <w:t>3x Random Raider – Hard</w:t>
            </w:r>
          </w:p>
        </w:tc>
        <w:tc>
          <w:tcPr>
            <w:tcW w:w="1080" w:type="dxa"/>
            <w:vAlign w:val="center"/>
          </w:tcPr>
          <w:p w14:paraId="38F32775" w14:textId="5AE9B78A" w:rsidR="00CA62CC" w:rsidRDefault="00CA62CC" w:rsidP="00CA62CC">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633D8493" w14:textId="395754BA" w:rsidR="00CA62CC" w:rsidRDefault="00CA62CC" w:rsidP="00CA62CC">
            <w:pPr>
              <w:jc w:val="center"/>
              <w:cnfStyle w:val="000000000000" w:firstRow="0" w:lastRow="0" w:firstColumn="0" w:lastColumn="0" w:oddVBand="0" w:evenVBand="0" w:oddHBand="0" w:evenHBand="0" w:firstRowFirstColumn="0" w:firstRowLastColumn="0" w:lastRowFirstColumn="0" w:lastRowLastColumn="0"/>
            </w:pPr>
            <w:r>
              <w:t>8:30</w:t>
            </w:r>
          </w:p>
        </w:tc>
      </w:tr>
      <w:tr w:rsidR="00CA62CC" w14:paraId="685973E2" w14:textId="77777777" w:rsidTr="00D33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7A751698" w14:textId="77777777" w:rsidR="00CA62CC" w:rsidRDefault="00CA62CC" w:rsidP="00CA62CC">
            <w:pPr>
              <w:jc w:val="center"/>
            </w:pPr>
            <w:r>
              <w:t>3</w:t>
            </w:r>
          </w:p>
        </w:tc>
        <w:tc>
          <w:tcPr>
            <w:tcW w:w="3189" w:type="dxa"/>
          </w:tcPr>
          <w:p w14:paraId="78F0AD71" w14:textId="1BE78EC5" w:rsidR="00CA62CC" w:rsidRDefault="00CA62CC" w:rsidP="00CA62CC">
            <w:pPr>
              <w:cnfStyle w:val="000000100000" w:firstRow="0" w:lastRow="0" w:firstColumn="0" w:lastColumn="0" w:oddVBand="0" w:evenVBand="0" w:oddHBand="1" w:evenHBand="0" w:firstRowFirstColumn="0" w:firstRowLastColumn="0" w:lastRowFirstColumn="0" w:lastRowLastColumn="0"/>
            </w:pPr>
            <w:r>
              <w:t>3x Random Raider – Very Hard</w:t>
            </w:r>
          </w:p>
        </w:tc>
        <w:tc>
          <w:tcPr>
            <w:tcW w:w="1080" w:type="dxa"/>
            <w:vAlign w:val="center"/>
          </w:tcPr>
          <w:p w14:paraId="443ABB5E" w14:textId="002BA927" w:rsidR="00CA62CC" w:rsidRDefault="003C435D" w:rsidP="00CA62CC">
            <w:pPr>
              <w:jc w:val="center"/>
              <w:cnfStyle w:val="000000100000" w:firstRow="0" w:lastRow="0" w:firstColumn="0" w:lastColumn="0" w:oddVBand="0" w:evenVBand="0" w:oddHBand="1" w:evenHBand="0" w:firstRowFirstColumn="0" w:firstRowLastColumn="0" w:lastRowFirstColumn="0" w:lastRowLastColumn="0"/>
            </w:pPr>
            <w:r>
              <w:t>7</w:t>
            </w:r>
          </w:p>
        </w:tc>
        <w:tc>
          <w:tcPr>
            <w:tcW w:w="990" w:type="dxa"/>
            <w:vAlign w:val="center"/>
          </w:tcPr>
          <w:p w14:paraId="1C32CD9B" w14:textId="4BB04D49" w:rsidR="00CA62CC" w:rsidRDefault="00CA62CC" w:rsidP="00CA62CC">
            <w:pPr>
              <w:jc w:val="center"/>
              <w:cnfStyle w:val="000000100000" w:firstRow="0" w:lastRow="0" w:firstColumn="0" w:lastColumn="0" w:oddVBand="0" w:evenVBand="0" w:oddHBand="1" w:evenHBand="0" w:firstRowFirstColumn="0" w:firstRowLastColumn="0" w:lastRowFirstColumn="0" w:lastRowLastColumn="0"/>
            </w:pPr>
            <w:r>
              <w:t>8:45</w:t>
            </w:r>
          </w:p>
        </w:tc>
      </w:tr>
      <w:tr w:rsidR="00CA62CC" w14:paraId="2AF33871" w14:textId="77777777" w:rsidTr="00D33272">
        <w:tc>
          <w:tcPr>
            <w:cnfStyle w:val="001000000000" w:firstRow="0" w:lastRow="0" w:firstColumn="1" w:lastColumn="0" w:oddVBand="0" w:evenVBand="0" w:oddHBand="0" w:evenHBand="0" w:firstRowFirstColumn="0" w:firstRowLastColumn="0" w:lastRowFirstColumn="0" w:lastRowLastColumn="0"/>
            <w:tcW w:w="985" w:type="dxa"/>
          </w:tcPr>
          <w:p w14:paraId="4ABF8F80" w14:textId="77777777" w:rsidR="00CA62CC" w:rsidRDefault="00CA62CC" w:rsidP="00CA62CC">
            <w:pPr>
              <w:jc w:val="center"/>
            </w:pPr>
            <w:r>
              <w:t>4</w:t>
            </w:r>
          </w:p>
        </w:tc>
        <w:tc>
          <w:tcPr>
            <w:tcW w:w="3189" w:type="dxa"/>
          </w:tcPr>
          <w:p w14:paraId="31F0F8A5" w14:textId="635D19F0" w:rsidR="00CA62CC" w:rsidRDefault="00CA62CC" w:rsidP="00CA62CC">
            <w:pPr>
              <w:cnfStyle w:val="000000000000" w:firstRow="0" w:lastRow="0" w:firstColumn="0" w:lastColumn="0" w:oddVBand="0" w:evenVBand="0" w:oddHBand="0" w:evenHBand="0" w:firstRowFirstColumn="0" w:firstRowLastColumn="0" w:lastRowFirstColumn="0" w:lastRowLastColumn="0"/>
            </w:pPr>
            <w:r>
              <w:t>2x Random Raider – Very Hard</w:t>
            </w:r>
            <w:r>
              <w:br/>
              <w:t>1x Boss Raider – Very Hard</w:t>
            </w:r>
          </w:p>
        </w:tc>
        <w:tc>
          <w:tcPr>
            <w:tcW w:w="1080" w:type="dxa"/>
            <w:vAlign w:val="center"/>
          </w:tcPr>
          <w:p w14:paraId="047F8EF0" w14:textId="0BE7C0E5" w:rsidR="00CA62CC" w:rsidRDefault="003C435D" w:rsidP="00CA62CC">
            <w:pPr>
              <w:jc w:val="center"/>
              <w:cnfStyle w:val="000000000000" w:firstRow="0" w:lastRow="0" w:firstColumn="0" w:lastColumn="0" w:oddVBand="0" w:evenVBand="0" w:oddHBand="0" w:evenHBand="0" w:firstRowFirstColumn="0" w:firstRowLastColumn="0" w:lastRowFirstColumn="0" w:lastRowLastColumn="0"/>
            </w:pPr>
            <w:r>
              <w:t>8</w:t>
            </w:r>
          </w:p>
        </w:tc>
        <w:tc>
          <w:tcPr>
            <w:tcW w:w="990" w:type="dxa"/>
            <w:vAlign w:val="center"/>
          </w:tcPr>
          <w:p w14:paraId="2C9B3B1F" w14:textId="2C702064" w:rsidR="00CA62CC" w:rsidRDefault="00CA62CC" w:rsidP="00CA62CC">
            <w:pPr>
              <w:jc w:val="center"/>
              <w:cnfStyle w:val="000000000000" w:firstRow="0" w:lastRow="0" w:firstColumn="0" w:lastColumn="0" w:oddVBand="0" w:evenVBand="0" w:oddHBand="0" w:evenHBand="0" w:firstRowFirstColumn="0" w:firstRowLastColumn="0" w:lastRowFirstColumn="0" w:lastRowLastColumn="0"/>
            </w:pPr>
            <w:r>
              <w:t>9:15</w:t>
            </w:r>
          </w:p>
        </w:tc>
      </w:tr>
    </w:tbl>
    <w:p w14:paraId="2B0A38E6" w14:textId="460E9B3F" w:rsidR="00D33272" w:rsidRDefault="00D33272"/>
    <w:p w14:paraId="3966A258" w14:textId="0B2BB643" w:rsidR="00D33272" w:rsidRDefault="00D33272"/>
    <w:p w14:paraId="26FBEA47" w14:textId="02F3A10B" w:rsidR="00D33272" w:rsidRDefault="00D33272"/>
    <w:p w14:paraId="5775E3F5" w14:textId="17F8BE87" w:rsidR="00D33272" w:rsidRDefault="00D33272"/>
    <w:p w14:paraId="3CB1F9D7" w14:textId="4B641F01" w:rsidR="00D33272" w:rsidRDefault="00D33272"/>
    <w:p w14:paraId="5B063EA1" w14:textId="1A9307E3" w:rsidR="00D33272" w:rsidRDefault="00D33272"/>
    <w:p w14:paraId="6A56F546" w14:textId="1EF9AC10" w:rsidR="00D33272" w:rsidRDefault="00D33272" w:rsidP="00D33272">
      <w:pPr>
        <w:pStyle w:val="Caption"/>
        <w:keepNext/>
        <w:jc w:val="center"/>
      </w:pPr>
      <w:r>
        <w:t xml:space="preserve">Table </w:t>
      </w:r>
      <w:fldSimple w:instr=" SEQ Table \* ARABIC ">
        <w:r w:rsidR="00F21D80">
          <w:rPr>
            <w:noProof/>
          </w:rPr>
          <w:t>10</w:t>
        </w:r>
      </w:fldSimple>
      <w:r>
        <w:t>: Scene 3 Wave Composition (TBD)</w:t>
      </w:r>
    </w:p>
    <w:p w14:paraId="77391BC1" w14:textId="77777777" w:rsidR="00D33272" w:rsidRPr="00D33272" w:rsidRDefault="00D33272"/>
    <w:p w14:paraId="5F572710" w14:textId="77777777" w:rsidR="00D33272" w:rsidRDefault="00D33272">
      <w:pPr>
        <w:rPr>
          <w:rFonts w:asciiTheme="majorHAnsi" w:eastAsiaTheme="majorEastAsia" w:hAnsiTheme="majorHAnsi" w:cstheme="majorBidi"/>
          <w:b/>
          <w:bCs/>
          <w:color w:val="4F81BD" w:themeColor="accent1"/>
          <w:sz w:val="26"/>
          <w:szCs w:val="26"/>
        </w:rPr>
      </w:pPr>
      <w:r>
        <w:br w:type="page"/>
      </w:r>
    </w:p>
    <w:p w14:paraId="201263DA" w14:textId="676D18A4" w:rsidR="00F22306" w:rsidRDefault="00EF68B1" w:rsidP="00F22306">
      <w:pPr>
        <w:pStyle w:val="Heading2"/>
      </w:pPr>
      <w:r>
        <w:lastRenderedPageBreak/>
        <w:t>Objective(s)</w:t>
      </w:r>
      <w:bookmarkEnd w:id="14"/>
    </w:p>
    <w:p w14:paraId="4767EF7D" w14:textId="3329A91B" w:rsidR="00E66E8D" w:rsidRDefault="00D020C2" w:rsidP="004459C0">
      <w:pPr>
        <w:pStyle w:val="ListParagraph"/>
        <w:numPr>
          <w:ilvl w:val="0"/>
          <w:numId w:val="28"/>
        </w:numPr>
      </w:pPr>
      <w:r>
        <w:t>Defuse the bomb the raiders worship</w:t>
      </w:r>
    </w:p>
    <w:p w14:paraId="140A848A" w14:textId="3206FB70" w:rsidR="00782698" w:rsidRPr="00F22306" w:rsidRDefault="00782698" w:rsidP="004459C0">
      <w:pPr>
        <w:pStyle w:val="ListParagraph"/>
        <w:numPr>
          <w:ilvl w:val="0"/>
          <w:numId w:val="28"/>
        </w:numPr>
      </w:pPr>
      <w:r>
        <w:t>Survive</w:t>
      </w:r>
    </w:p>
    <w:p w14:paraId="56C02646" w14:textId="4E9E8272" w:rsidR="0089150F" w:rsidRDefault="0089150F" w:rsidP="0089150F">
      <w:pPr>
        <w:pStyle w:val="Heading2"/>
      </w:pPr>
      <w:bookmarkStart w:id="15" w:name="_Toc500703328"/>
      <w:r>
        <w:t>Hook(s)</w:t>
      </w:r>
      <w:r w:rsidR="007A572C">
        <w:t>/Gameplay Highlights</w:t>
      </w:r>
      <w:bookmarkEnd w:id="15"/>
    </w:p>
    <w:p w14:paraId="4CD29ACA" w14:textId="7D329624" w:rsidR="00E66E8D" w:rsidRDefault="00EB440A" w:rsidP="00F22306">
      <w:pPr>
        <w:pStyle w:val="ListParagraph"/>
        <w:numPr>
          <w:ilvl w:val="0"/>
          <w:numId w:val="28"/>
        </w:numPr>
      </w:pPr>
      <w:r>
        <w:t>Three distinct scenes, each with their own gameplay feel including</w:t>
      </w:r>
    </w:p>
    <w:p w14:paraId="1B7596AF" w14:textId="73F58CDA" w:rsidR="00EB440A" w:rsidRDefault="00F30E52" w:rsidP="00EB440A">
      <w:pPr>
        <w:pStyle w:val="ListParagraph"/>
        <w:numPr>
          <w:ilvl w:val="1"/>
          <w:numId w:val="28"/>
        </w:numPr>
      </w:pPr>
      <w:r>
        <w:t>C</w:t>
      </w:r>
      <w:r w:rsidR="00EB440A">
        <w:t>laustrophobic corridor shoot</w:t>
      </w:r>
      <w:r>
        <w:t>ing</w:t>
      </w:r>
    </w:p>
    <w:p w14:paraId="5BA17C71" w14:textId="65286000" w:rsidR="00EB440A" w:rsidRDefault="00EB440A" w:rsidP="00EB440A">
      <w:pPr>
        <w:pStyle w:val="ListParagraph"/>
        <w:numPr>
          <w:ilvl w:val="1"/>
          <w:numId w:val="28"/>
        </w:numPr>
      </w:pPr>
      <w:r>
        <w:t>An open Gatling gun</w:t>
      </w:r>
      <w:r w:rsidR="00F30E52">
        <w:t>-focused area</w:t>
      </w:r>
    </w:p>
    <w:p w14:paraId="58F7DF3A" w14:textId="3B6E2DCF" w:rsidR="00F30E52" w:rsidRPr="00F22306" w:rsidRDefault="00F30E52" w:rsidP="00EB440A">
      <w:pPr>
        <w:pStyle w:val="ListParagraph"/>
        <w:numPr>
          <w:ilvl w:val="1"/>
          <w:numId w:val="28"/>
        </w:numPr>
      </w:pPr>
      <w:r>
        <w:t>A final defense section</w:t>
      </w:r>
    </w:p>
    <w:p w14:paraId="5EB90224" w14:textId="77777777" w:rsidR="00DE6F9C" w:rsidRDefault="00DE6F9C">
      <w:pPr>
        <w:rPr>
          <w:rFonts w:asciiTheme="majorHAnsi" w:eastAsiaTheme="majorEastAsia" w:hAnsiTheme="majorHAnsi" w:cstheme="majorBidi"/>
          <w:b/>
          <w:bCs/>
          <w:color w:val="4F81BD" w:themeColor="accent1"/>
          <w:sz w:val="26"/>
          <w:szCs w:val="26"/>
        </w:rPr>
      </w:pPr>
      <w:r>
        <w:br w:type="page"/>
      </w:r>
    </w:p>
    <w:p w14:paraId="1A5E34FF" w14:textId="12530F2B" w:rsidR="00DE6F9C" w:rsidRDefault="00DE6F9C" w:rsidP="00DE6F9C">
      <w:pPr>
        <w:pStyle w:val="Heading1"/>
      </w:pPr>
      <w:bookmarkStart w:id="16" w:name="_Toc500703329"/>
      <w:r>
        <w:lastRenderedPageBreak/>
        <w:t>Production Requirements</w:t>
      </w:r>
      <w:bookmarkEnd w:id="16"/>
    </w:p>
    <w:p w14:paraId="3E280590" w14:textId="42C1A831" w:rsidR="007A572C" w:rsidRDefault="007A572C" w:rsidP="007A4FC6">
      <w:pPr>
        <w:pStyle w:val="Heading2"/>
      </w:pPr>
      <w:bookmarkStart w:id="17" w:name="_Toc500703330"/>
      <w:r>
        <w:t>New Gameplay Mechanics</w:t>
      </w:r>
      <w:bookmarkEnd w:id="17"/>
      <w:r>
        <w:t xml:space="preserve">  </w:t>
      </w:r>
    </w:p>
    <w:p w14:paraId="3DD4FA9E" w14:textId="3149DB3B" w:rsidR="00221F38" w:rsidRDefault="00D26950" w:rsidP="007D2038">
      <w:pPr>
        <w:pStyle w:val="ListParagraph"/>
        <w:numPr>
          <w:ilvl w:val="0"/>
          <w:numId w:val="33"/>
        </w:numPr>
      </w:pPr>
      <w:r>
        <w:t>Power Armor breaking down on command</w:t>
      </w:r>
    </w:p>
    <w:p w14:paraId="796C3EFF" w14:textId="4DD69F84" w:rsidR="00D26950" w:rsidRPr="007A572C" w:rsidRDefault="00D26950" w:rsidP="007D2038">
      <w:pPr>
        <w:pStyle w:val="ListParagraph"/>
        <w:numPr>
          <w:ilvl w:val="0"/>
          <w:numId w:val="33"/>
        </w:numPr>
      </w:pPr>
      <w:r>
        <w:t>Slowly opening door (or some other countdown for the door)</w:t>
      </w:r>
    </w:p>
    <w:p w14:paraId="6BC7FED5" w14:textId="4B5DA654" w:rsidR="007A572C" w:rsidRDefault="007A572C" w:rsidP="003D673E">
      <w:pPr>
        <w:pStyle w:val="Heading2"/>
      </w:pPr>
      <w:bookmarkStart w:id="18" w:name="_Toc500703331"/>
      <w:r>
        <w:t>Development Schedule</w:t>
      </w:r>
      <w:bookmarkEnd w:id="18"/>
    </w:p>
    <w:tbl>
      <w:tblPr>
        <w:tblStyle w:val="GridTable4-Accent1"/>
        <w:tblW w:w="0" w:type="auto"/>
        <w:tblLook w:val="04A0" w:firstRow="1" w:lastRow="0" w:firstColumn="1" w:lastColumn="0" w:noHBand="0" w:noVBand="1"/>
      </w:tblPr>
      <w:tblGrid>
        <w:gridCol w:w="2245"/>
        <w:gridCol w:w="1980"/>
      </w:tblGrid>
      <w:tr w:rsidR="007A572C" w14:paraId="44F77E16" w14:textId="77777777" w:rsidTr="00F31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28818A1" w14:textId="77777777" w:rsidR="007A572C" w:rsidRDefault="007A572C" w:rsidP="007A572C">
            <w:pPr>
              <w:jc w:val="center"/>
            </w:pPr>
            <w:r>
              <w:t>Milestone</w:t>
            </w:r>
          </w:p>
        </w:tc>
        <w:tc>
          <w:tcPr>
            <w:tcW w:w="1980" w:type="dxa"/>
          </w:tcPr>
          <w:p w14:paraId="6A25BE04" w14:textId="77777777" w:rsidR="007A572C" w:rsidRDefault="007A572C" w:rsidP="007A572C">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55AA3F0B" w14:textId="77777777" w:rsidTr="00F3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5ACFBA4" w14:textId="77777777" w:rsidR="007A572C" w:rsidRDefault="007A572C" w:rsidP="007A572C">
            <w:r>
              <w:t>LDD</w:t>
            </w:r>
          </w:p>
        </w:tc>
        <w:tc>
          <w:tcPr>
            <w:tcW w:w="1980" w:type="dxa"/>
          </w:tcPr>
          <w:p w14:paraId="383EA0C4" w14:textId="35F8F31A" w:rsidR="007A572C" w:rsidRDefault="00F3179C" w:rsidP="00F3179C">
            <w:pPr>
              <w:jc w:val="center"/>
              <w:cnfStyle w:val="000000100000" w:firstRow="0" w:lastRow="0" w:firstColumn="0" w:lastColumn="0" w:oddVBand="0" w:evenVBand="0" w:oddHBand="1" w:evenHBand="0" w:firstRowFirstColumn="0" w:firstRowLastColumn="0" w:lastRowFirstColumn="0" w:lastRowLastColumn="0"/>
            </w:pPr>
            <w:r>
              <w:t>1/</w:t>
            </w:r>
            <w:r w:rsidR="009835DE">
              <w:t>22</w:t>
            </w:r>
            <w:r>
              <w:t>/2018</w:t>
            </w:r>
          </w:p>
        </w:tc>
      </w:tr>
      <w:tr w:rsidR="007A572C" w14:paraId="07B1DA9C" w14:textId="77777777" w:rsidTr="00F3179C">
        <w:tc>
          <w:tcPr>
            <w:cnfStyle w:val="001000000000" w:firstRow="0" w:lastRow="0" w:firstColumn="1" w:lastColumn="0" w:oddVBand="0" w:evenVBand="0" w:oddHBand="0" w:evenHBand="0" w:firstRowFirstColumn="0" w:firstRowLastColumn="0" w:lastRowFirstColumn="0" w:lastRowLastColumn="0"/>
            <w:tcW w:w="2245" w:type="dxa"/>
          </w:tcPr>
          <w:p w14:paraId="7F41598A" w14:textId="77777777" w:rsidR="007A572C" w:rsidRDefault="007A572C" w:rsidP="007A572C">
            <w:r>
              <w:t>Whitebox</w:t>
            </w:r>
          </w:p>
        </w:tc>
        <w:tc>
          <w:tcPr>
            <w:tcW w:w="1980" w:type="dxa"/>
          </w:tcPr>
          <w:p w14:paraId="09150D74" w14:textId="6426220A" w:rsidR="007A572C" w:rsidRDefault="00B57845" w:rsidP="00F3179C">
            <w:pPr>
              <w:jc w:val="center"/>
              <w:cnfStyle w:val="000000000000" w:firstRow="0" w:lastRow="0" w:firstColumn="0" w:lastColumn="0" w:oddVBand="0" w:evenVBand="0" w:oddHBand="0" w:evenHBand="0" w:firstRowFirstColumn="0" w:firstRowLastColumn="0" w:lastRowFirstColumn="0" w:lastRowLastColumn="0"/>
            </w:pPr>
            <w:r>
              <w:t>2</w:t>
            </w:r>
            <w:r w:rsidR="00F3179C">
              <w:t>/</w:t>
            </w:r>
            <w:r>
              <w:t>5</w:t>
            </w:r>
          </w:p>
        </w:tc>
      </w:tr>
      <w:tr w:rsidR="007A572C" w14:paraId="29FDD521" w14:textId="77777777" w:rsidTr="00F3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D1C4061" w14:textId="05629BA5" w:rsidR="007A572C" w:rsidRPr="00D510BF" w:rsidRDefault="00F3179C" w:rsidP="007A572C">
            <w:pPr>
              <w:rPr>
                <w:vertAlign w:val="subscript"/>
              </w:rPr>
            </w:pPr>
            <w:r>
              <w:t xml:space="preserve">Gameplay </w:t>
            </w:r>
            <w:r w:rsidR="00D510BF">
              <w:t>(Core)</w:t>
            </w:r>
          </w:p>
        </w:tc>
        <w:tc>
          <w:tcPr>
            <w:tcW w:w="1980" w:type="dxa"/>
          </w:tcPr>
          <w:p w14:paraId="4FDE9B6F" w14:textId="50395BD1" w:rsidR="007A572C" w:rsidRDefault="009835DE" w:rsidP="00F3179C">
            <w:pPr>
              <w:jc w:val="center"/>
              <w:cnfStyle w:val="000000100000" w:firstRow="0" w:lastRow="0" w:firstColumn="0" w:lastColumn="0" w:oddVBand="0" w:evenVBand="0" w:oddHBand="1" w:evenHBand="0" w:firstRowFirstColumn="0" w:firstRowLastColumn="0" w:lastRowFirstColumn="0" w:lastRowLastColumn="0"/>
            </w:pPr>
            <w:r>
              <w:t>2</w:t>
            </w:r>
            <w:r w:rsidR="00F3179C">
              <w:t>/</w:t>
            </w:r>
            <w:r>
              <w:t>12</w:t>
            </w:r>
          </w:p>
        </w:tc>
      </w:tr>
      <w:tr w:rsidR="00F3179C" w14:paraId="111EAE64" w14:textId="77777777" w:rsidTr="00F3179C">
        <w:tc>
          <w:tcPr>
            <w:cnfStyle w:val="001000000000" w:firstRow="0" w:lastRow="0" w:firstColumn="1" w:lastColumn="0" w:oddVBand="0" w:evenVBand="0" w:oddHBand="0" w:evenHBand="0" w:firstRowFirstColumn="0" w:firstRowLastColumn="0" w:lastRowFirstColumn="0" w:lastRowLastColumn="0"/>
            <w:tcW w:w="2245" w:type="dxa"/>
          </w:tcPr>
          <w:p w14:paraId="09E62ABC" w14:textId="279A4732" w:rsidR="00F3179C" w:rsidRDefault="00F3179C" w:rsidP="00F3179C">
            <w:r>
              <w:t>First Test Run</w:t>
            </w:r>
          </w:p>
        </w:tc>
        <w:tc>
          <w:tcPr>
            <w:tcW w:w="1980" w:type="dxa"/>
          </w:tcPr>
          <w:p w14:paraId="5E02164F" w14:textId="3C62DFE8" w:rsidR="00F3179C" w:rsidRDefault="009835DE" w:rsidP="00F3179C">
            <w:pPr>
              <w:jc w:val="center"/>
              <w:cnfStyle w:val="000000000000" w:firstRow="0" w:lastRow="0" w:firstColumn="0" w:lastColumn="0" w:oddVBand="0" w:evenVBand="0" w:oddHBand="0" w:evenHBand="0" w:firstRowFirstColumn="0" w:firstRowLastColumn="0" w:lastRowFirstColumn="0" w:lastRowLastColumn="0"/>
            </w:pPr>
            <w:r>
              <w:t>2/19</w:t>
            </w:r>
          </w:p>
        </w:tc>
      </w:tr>
      <w:tr w:rsidR="00F3179C" w14:paraId="7147D3E3" w14:textId="77777777" w:rsidTr="00F3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114F610" w14:textId="715B0631" w:rsidR="00F3179C" w:rsidRDefault="00F3179C" w:rsidP="00F3179C">
            <w:r>
              <w:t>Iterate on Feedback 1</w:t>
            </w:r>
          </w:p>
        </w:tc>
        <w:tc>
          <w:tcPr>
            <w:tcW w:w="1980" w:type="dxa"/>
          </w:tcPr>
          <w:p w14:paraId="7C30A571" w14:textId="1D57D9C0" w:rsidR="00F3179C" w:rsidRDefault="009835DE" w:rsidP="00F3179C">
            <w:pPr>
              <w:jc w:val="center"/>
              <w:cnfStyle w:val="000000100000" w:firstRow="0" w:lastRow="0" w:firstColumn="0" w:lastColumn="0" w:oddVBand="0" w:evenVBand="0" w:oddHBand="1" w:evenHBand="0" w:firstRowFirstColumn="0" w:firstRowLastColumn="0" w:lastRowFirstColumn="0" w:lastRowLastColumn="0"/>
            </w:pPr>
            <w:r>
              <w:t>2/26</w:t>
            </w:r>
          </w:p>
        </w:tc>
      </w:tr>
      <w:tr w:rsidR="00F3179C" w14:paraId="50D6DADB" w14:textId="77777777" w:rsidTr="00F3179C">
        <w:tc>
          <w:tcPr>
            <w:cnfStyle w:val="001000000000" w:firstRow="0" w:lastRow="0" w:firstColumn="1" w:lastColumn="0" w:oddVBand="0" w:evenVBand="0" w:oddHBand="0" w:evenHBand="0" w:firstRowFirstColumn="0" w:firstRowLastColumn="0" w:lastRowFirstColumn="0" w:lastRowLastColumn="0"/>
            <w:tcW w:w="2245" w:type="dxa"/>
          </w:tcPr>
          <w:p w14:paraId="253E1216" w14:textId="0FB86F60" w:rsidR="00F3179C" w:rsidRDefault="00F3179C" w:rsidP="00F3179C">
            <w:r>
              <w:t>Second Test Run</w:t>
            </w:r>
          </w:p>
        </w:tc>
        <w:tc>
          <w:tcPr>
            <w:tcW w:w="1980" w:type="dxa"/>
          </w:tcPr>
          <w:p w14:paraId="59489707" w14:textId="551CC638" w:rsidR="00F3179C" w:rsidRDefault="009835DE" w:rsidP="00F3179C">
            <w:pPr>
              <w:jc w:val="center"/>
              <w:cnfStyle w:val="000000000000" w:firstRow="0" w:lastRow="0" w:firstColumn="0" w:lastColumn="0" w:oddVBand="0" w:evenVBand="0" w:oddHBand="0" w:evenHBand="0" w:firstRowFirstColumn="0" w:firstRowLastColumn="0" w:lastRowFirstColumn="0" w:lastRowLastColumn="0"/>
            </w:pPr>
            <w:r>
              <w:t>3/5</w:t>
            </w:r>
          </w:p>
        </w:tc>
      </w:tr>
      <w:tr w:rsidR="00F3179C" w14:paraId="337F9F22" w14:textId="77777777" w:rsidTr="00F3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21E6929" w14:textId="6A0DD988" w:rsidR="00F3179C" w:rsidRDefault="00F3179C" w:rsidP="00F3179C">
            <w:r>
              <w:t xml:space="preserve">Gameplay </w:t>
            </w:r>
            <w:r w:rsidR="00D510BF">
              <w:t>(Refined)</w:t>
            </w:r>
          </w:p>
        </w:tc>
        <w:tc>
          <w:tcPr>
            <w:tcW w:w="1980" w:type="dxa"/>
          </w:tcPr>
          <w:p w14:paraId="63B50B4E" w14:textId="147FFE00" w:rsidR="00F3179C" w:rsidRDefault="009835DE" w:rsidP="00F3179C">
            <w:pPr>
              <w:jc w:val="center"/>
              <w:cnfStyle w:val="000000100000" w:firstRow="0" w:lastRow="0" w:firstColumn="0" w:lastColumn="0" w:oddVBand="0" w:evenVBand="0" w:oddHBand="1" w:evenHBand="0" w:firstRowFirstColumn="0" w:firstRowLastColumn="0" w:lastRowFirstColumn="0" w:lastRowLastColumn="0"/>
            </w:pPr>
            <w:r>
              <w:t>3/19</w:t>
            </w:r>
          </w:p>
        </w:tc>
      </w:tr>
      <w:tr w:rsidR="00F3179C" w14:paraId="401DC7D1" w14:textId="77777777" w:rsidTr="00F3179C">
        <w:tc>
          <w:tcPr>
            <w:cnfStyle w:val="001000000000" w:firstRow="0" w:lastRow="0" w:firstColumn="1" w:lastColumn="0" w:oddVBand="0" w:evenVBand="0" w:oddHBand="0" w:evenHBand="0" w:firstRowFirstColumn="0" w:firstRowLastColumn="0" w:lastRowFirstColumn="0" w:lastRowLastColumn="0"/>
            <w:tcW w:w="2245" w:type="dxa"/>
          </w:tcPr>
          <w:p w14:paraId="6AE02597" w14:textId="45273C14" w:rsidR="00F3179C" w:rsidRDefault="00F3179C" w:rsidP="00F3179C">
            <w:r>
              <w:t>Aesthetics</w:t>
            </w:r>
          </w:p>
        </w:tc>
        <w:tc>
          <w:tcPr>
            <w:tcW w:w="1980" w:type="dxa"/>
          </w:tcPr>
          <w:p w14:paraId="340F0ACA" w14:textId="78292A06" w:rsidR="00F3179C" w:rsidRDefault="009835DE" w:rsidP="00F3179C">
            <w:pPr>
              <w:jc w:val="center"/>
              <w:cnfStyle w:val="000000000000" w:firstRow="0" w:lastRow="0" w:firstColumn="0" w:lastColumn="0" w:oddVBand="0" w:evenVBand="0" w:oddHBand="0" w:evenHBand="0" w:firstRowFirstColumn="0" w:firstRowLastColumn="0" w:lastRowFirstColumn="0" w:lastRowLastColumn="0"/>
            </w:pPr>
            <w:r>
              <w:t>4/2</w:t>
            </w:r>
          </w:p>
        </w:tc>
      </w:tr>
      <w:tr w:rsidR="00F3179C" w14:paraId="654E63F8" w14:textId="77777777" w:rsidTr="00F3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0A56932" w14:textId="0D389D2A" w:rsidR="00F3179C" w:rsidRDefault="00F3179C" w:rsidP="00F3179C">
            <w:r>
              <w:t>RTM</w:t>
            </w:r>
          </w:p>
        </w:tc>
        <w:tc>
          <w:tcPr>
            <w:tcW w:w="1980" w:type="dxa"/>
          </w:tcPr>
          <w:p w14:paraId="64C143AE" w14:textId="1B4A8801" w:rsidR="00F3179C" w:rsidRDefault="009835DE" w:rsidP="00F3179C">
            <w:pPr>
              <w:jc w:val="center"/>
              <w:cnfStyle w:val="000000100000" w:firstRow="0" w:lastRow="0" w:firstColumn="0" w:lastColumn="0" w:oddVBand="0" w:evenVBand="0" w:oddHBand="1" w:evenHBand="0" w:firstRowFirstColumn="0" w:firstRowLastColumn="0" w:lastRowFirstColumn="0" w:lastRowLastColumn="0"/>
            </w:pPr>
            <w:r>
              <w:t>4/9</w:t>
            </w:r>
          </w:p>
        </w:tc>
      </w:tr>
    </w:tbl>
    <w:p w14:paraId="6B98A4C5" w14:textId="74856E6E" w:rsidR="007A572C" w:rsidRDefault="007A572C" w:rsidP="007A572C"/>
    <w:p w14:paraId="1E9EED7B" w14:textId="77777777" w:rsidR="00DE6F9C" w:rsidRDefault="00DE6F9C" w:rsidP="00DE6F9C">
      <w:pPr>
        <w:pStyle w:val="Heading2"/>
      </w:pPr>
      <w:bookmarkStart w:id="19" w:name="_Toc500703332"/>
      <w:r>
        <w:t>Requ</w:t>
      </w:r>
      <w:r w:rsidRPr="003D673E">
        <w:rPr>
          <w:rStyle w:val="Heading2Char"/>
        </w:rPr>
        <w:t>i</w:t>
      </w:r>
      <w:r>
        <w:t>rements</w:t>
      </w:r>
      <w:bookmarkEnd w:id="19"/>
    </w:p>
    <w:tbl>
      <w:tblPr>
        <w:tblStyle w:val="GridTable4-Accent1"/>
        <w:tblW w:w="0" w:type="auto"/>
        <w:tblLayout w:type="fixed"/>
        <w:tblLook w:val="04A0" w:firstRow="1" w:lastRow="0" w:firstColumn="1" w:lastColumn="0" w:noHBand="0" w:noVBand="1"/>
      </w:tblPr>
      <w:tblGrid>
        <w:gridCol w:w="1255"/>
        <w:gridCol w:w="5187"/>
        <w:gridCol w:w="1607"/>
        <w:gridCol w:w="1301"/>
      </w:tblGrid>
      <w:tr w:rsidR="00DE6F9C" w14:paraId="131D5C9E" w14:textId="77777777" w:rsidTr="00DF5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2095396" w14:textId="77777777" w:rsidR="00DE6F9C" w:rsidRDefault="00DE6F9C" w:rsidP="002F0ADE">
            <w:pPr>
              <w:jc w:val="center"/>
            </w:pPr>
            <w:r>
              <w:t>Map Label</w:t>
            </w:r>
          </w:p>
        </w:tc>
        <w:tc>
          <w:tcPr>
            <w:tcW w:w="5187" w:type="dxa"/>
          </w:tcPr>
          <w:p w14:paraId="4AD87B68" w14:textId="77777777" w:rsidR="00DE6F9C" w:rsidRDefault="00DE6F9C" w:rsidP="002F0ADE">
            <w:pPr>
              <w:jc w:val="center"/>
              <w:cnfStyle w:val="100000000000" w:firstRow="1" w:lastRow="0" w:firstColumn="0" w:lastColumn="0" w:oddVBand="0" w:evenVBand="0" w:oddHBand="0" w:evenHBand="0" w:firstRowFirstColumn="0" w:firstRowLastColumn="0" w:lastRowFirstColumn="0" w:lastRowLastColumn="0"/>
            </w:pPr>
            <w:r>
              <w:t>Description</w:t>
            </w:r>
          </w:p>
        </w:tc>
        <w:tc>
          <w:tcPr>
            <w:tcW w:w="1607" w:type="dxa"/>
          </w:tcPr>
          <w:p w14:paraId="6E031D6B" w14:textId="77777777" w:rsidR="00DE6F9C" w:rsidRDefault="00DE6F9C" w:rsidP="002F0ADE">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088C8D82" w14:textId="77777777" w:rsidR="00DE6F9C" w:rsidRDefault="00DE6F9C" w:rsidP="002F0ADE">
            <w:pPr>
              <w:jc w:val="center"/>
              <w:cnfStyle w:val="100000000000" w:firstRow="1" w:lastRow="0" w:firstColumn="0" w:lastColumn="0" w:oddVBand="0" w:evenVBand="0" w:oddHBand="0" w:evenHBand="0" w:firstRowFirstColumn="0" w:firstRowLastColumn="0" w:lastRowFirstColumn="0" w:lastRowLastColumn="0"/>
            </w:pPr>
            <w:r>
              <w:t>Priority</w:t>
            </w:r>
          </w:p>
        </w:tc>
      </w:tr>
      <w:tr w:rsidR="00DE6F9C" w14:paraId="7CF6787D" w14:textId="77777777" w:rsidTr="00DF5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876C933" w14:textId="1E70E0A2" w:rsidR="00DE6F9C" w:rsidRDefault="00DF599E" w:rsidP="00DF599E">
            <w:pPr>
              <w:jc w:val="center"/>
            </w:pPr>
            <w:r>
              <w:t>2 (Interior)</w:t>
            </w:r>
          </w:p>
        </w:tc>
        <w:tc>
          <w:tcPr>
            <w:tcW w:w="5187" w:type="dxa"/>
          </w:tcPr>
          <w:p w14:paraId="3011A563" w14:textId="5186FD16" w:rsidR="00DE6F9C" w:rsidRDefault="00DF599E" w:rsidP="002F0ADE">
            <w:pPr>
              <w:cnfStyle w:val="000000100000" w:firstRow="0" w:lastRow="0" w:firstColumn="0" w:lastColumn="0" w:oddVBand="0" w:evenVBand="0" w:oddHBand="1" w:evenHBand="0" w:firstRowFirstColumn="0" w:firstRowLastColumn="0" w:lastRowFirstColumn="0" w:lastRowLastColumn="0"/>
            </w:pPr>
            <w:r>
              <w:t>Secret door</w:t>
            </w:r>
          </w:p>
        </w:tc>
        <w:tc>
          <w:tcPr>
            <w:tcW w:w="1607" w:type="dxa"/>
          </w:tcPr>
          <w:p w14:paraId="3002841C" w14:textId="68C5FDED" w:rsidR="00DE6F9C" w:rsidRDefault="00DF599E" w:rsidP="002F0ADE">
            <w:pPr>
              <w:cnfStyle w:val="000000100000" w:firstRow="0" w:lastRow="0" w:firstColumn="0" w:lastColumn="0" w:oddVBand="0" w:evenVBand="0" w:oddHBand="1" w:evenHBand="0" w:firstRowFirstColumn="0" w:firstRowLastColumn="0" w:lastRowFirstColumn="0" w:lastRowLastColumn="0"/>
            </w:pPr>
            <w:r>
              <w:t>Scripting</w:t>
            </w:r>
          </w:p>
        </w:tc>
        <w:tc>
          <w:tcPr>
            <w:tcW w:w="1301" w:type="dxa"/>
          </w:tcPr>
          <w:p w14:paraId="6B92E20A" w14:textId="6E954C5D" w:rsidR="00DE6F9C" w:rsidRDefault="00DF599E" w:rsidP="002F0ADE">
            <w:pPr>
              <w:cnfStyle w:val="000000100000" w:firstRow="0" w:lastRow="0" w:firstColumn="0" w:lastColumn="0" w:oddVBand="0" w:evenVBand="0" w:oddHBand="1" w:evenHBand="0" w:firstRowFirstColumn="0" w:firstRowLastColumn="0" w:lastRowFirstColumn="0" w:lastRowLastColumn="0"/>
            </w:pPr>
            <w:r>
              <w:t>Low</w:t>
            </w:r>
          </w:p>
        </w:tc>
      </w:tr>
      <w:tr w:rsidR="00DE6F9C" w14:paraId="42E139B2" w14:textId="77777777" w:rsidTr="00DF599E">
        <w:tc>
          <w:tcPr>
            <w:cnfStyle w:val="001000000000" w:firstRow="0" w:lastRow="0" w:firstColumn="1" w:lastColumn="0" w:oddVBand="0" w:evenVBand="0" w:oddHBand="0" w:evenHBand="0" w:firstRowFirstColumn="0" w:firstRowLastColumn="0" w:lastRowFirstColumn="0" w:lastRowLastColumn="0"/>
            <w:tcW w:w="1255" w:type="dxa"/>
          </w:tcPr>
          <w:p w14:paraId="1679521E" w14:textId="0051F2AD" w:rsidR="00DE6F9C" w:rsidRDefault="00DF599E" w:rsidP="00DF599E">
            <w:pPr>
              <w:jc w:val="center"/>
            </w:pPr>
            <w:r>
              <w:t>2 (Exterior)</w:t>
            </w:r>
          </w:p>
        </w:tc>
        <w:tc>
          <w:tcPr>
            <w:tcW w:w="5187" w:type="dxa"/>
          </w:tcPr>
          <w:p w14:paraId="4750025E" w14:textId="158443C0" w:rsidR="00DE6F9C" w:rsidRDefault="00DF599E" w:rsidP="002F0ADE">
            <w:pPr>
              <w:cnfStyle w:val="000000000000" w:firstRow="0" w:lastRow="0" w:firstColumn="0" w:lastColumn="0" w:oddVBand="0" w:evenVBand="0" w:oddHBand="0" w:evenHBand="0" w:firstRowFirstColumn="0" w:firstRowLastColumn="0" w:lastRowFirstColumn="0" w:lastRowLastColumn="0"/>
            </w:pPr>
            <w:r>
              <w:t>Enemy Attack Waves</w:t>
            </w:r>
          </w:p>
        </w:tc>
        <w:tc>
          <w:tcPr>
            <w:tcW w:w="1607" w:type="dxa"/>
          </w:tcPr>
          <w:p w14:paraId="6377B633" w14:textId="714BB959" w:rsidR="00DE6F9C" w:rsidRDefault="00DF599E" w:rsidP="002F0ADE">
            <w:pPr>
              <w:cnfStyle w:val="000000000000" w:firstRow="0" w:lastRow="0" w:firstColumn="0" w:lastColumn="0" w:oddVBand="0" w:evenVBand="0" w:oddHBand="0" w:evenHBand="0" w:firstRowFirstColumn="0" w:firstRowLastColumn="0" w:lastRowFirstColumn="0" w:lastRowLastColumn="0"/>
            </w:pPr>
            <w:r>
              <w:t>Scripting</w:t>
            </w:r>
          </w:p>
        </w:tc>
        <w:tc>
          <w:tcPr>
            <w:tcW w:w="1301" w:type="dxa"/>
          </w:tcPr>
          <w:p w14:paraId="0295AB82" w14:textId="1AF13C29" w:rsidR="00DE6F9C" w:rsidRDefault="00DF599E" w:rsidP="002F0ADE">
            <w:pPr>
              <w:cnfStyle w:val="000000000000" w:firstRow="0" w:lastRow="0" w:firstColumn="0" w:lastColumn="0" w:oddVBand="0" w:evenVBand="0" w:oddHBand="0" w:evenHBand="0" w:firstRowFirstColumn="0" w:firstRowLastColumn="0" w:lastRowFirstColumn="0" w:lastRowLastColumn="0"/>
            </w:pPr>
            <w:r>
              <w:t>Medium</w:t>
            </w:r>
          </w:p>
        </w:tc>
      </w:tr>
      <w:tr w:rsidR="00DE6F9C" w14:paraId="33357AE0" w14:textId="77777777" w:rsidTr="00DF5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56F4698" w14:textId="13CE3B14" w:rsidR="00DE6F9C" w:rsidRDefault="00DF599E" w:rsidP="00DF599E">
            <w:pPr>
              <w:jc w:val="center"/>
            </w:pPr>
            <w:r>
              <w:t>5 (Exterior)</w:t>
            </w:r>
          </w:p>
        </w:tc>
        <w:tc>
          <w:tcPr>
            <w:tcW w:w="5187" w:type="dxa"/>
          </w:tcPr>
          <w:p w14:paraId="28F41966" w14:textId="06BB0D34" w:rsidR="00DE6F9C" w:rsidRDefault="00DF599E" w:rsidP="002F0ADE">
            <w:pPr>
              <w:cnfStyle w:val="000000100000" w:firstRow="0" w:lastRow="0" w:firstColumn="0" w:lastColumn="0" w:oddVBand="0" w:evenVBand="0" w:oddHBand="1" w:evenHBand="0" w:firstRowFirstColumn="0" w:firstRowLastColumn="0" w:lastRowFirstColumn="0" w:lastRowLastColumn="0"/>
            </w:pPr>
            <w:r>
              <w:t>Destroying Power Armor</w:t>
            </w:r>
          </w:p>
        </w:tc>
        <w:tc>
          <w:tcPr>
            <w:tcW w:w="1607" w:type="dxa"/>
          </w:tcPr>
          <w:p w14:paraId="377F3246" w14:textId="4C36376D" w:rsidR="00DE6F9C" w:rsidRDefault="00DF599E" w:rsidP="002F0ADE">
            <w:pPr>
              <w:cnfStyle w:val="000000100000" w:firstRow="0" w:lastRow="0" w:firstColumn="0" w:lastColumn="0" w:oddVBand="0" w:evenVBand="0" w:oddHBand="1" w:evenHBand="0" w:firstRowFirstColumn="0" w:firstRowLastColumn="0" w:lastRowFirstColumn="0" w:lastRowLastColumn="0"/>
            </w:pPr>
            <w:r>
              <w:t>Scripting / Aesthetics</w:t>
            </w:r>
          </w:p>
        </w:tc>
        <w:tc>
          <w:tcPr>
            <w:tcW w:w="1301" w:type="dxa"/>
          </w:tcPr>
          <w:p w14:paraId="25B88791" w14:textId="130646AA" w:rsidR="00DE6F9C" w:rsidRDefault="00DF599E" w:rsidP="002F0ADE">
            <w:pPr>
              <w:cnfStyle w:val="000000100000" w:firstRow="0" w:lastRow="0" w:firstColumn="0" w:lastColumn="0" w:oddVBand="0" w:evenVBand="0" w:oddHBand="1" w:evenHBand="0" w:firstRowFirstColumn="0" w:firstRowLastColumn="0" w:lastRowFirstColumn="0" w:lastRowLastColumn="0"/>
            </w:pPr>
            <w:r>
              <w:t>High</w:t>
            </w:r>
          </w:p>
        </w:tc>
      </w:tr>
      <w:tr w:rsidR="00DF599E" w14:paraId="3D079F64" w14:textId="77777777" w:rsidTr="00DF599E">
        <w:tc>
          <w:tcPr>
            <w:cnfStyle w:val="001000000000" w:firstRow="0" w:lastRow="0" w:firstColumn="1" w:lastColumn="0" w:oddVBand="0" w:evenVBand="0" w:oddHBand="0" w:evenHBand="0" w:firstRowFirstColumn="0" w:firstRowLastColumn="0" w:lastRowFirstColumn="0" w:lastRowLastColumn="0"/>
            <w:tcW w:w="1255" w:type="dxa"/>
          </w:tcPr>
          <w:p w14:paraId="3881EE80" w14:textId="5E5BA2EF" w:rsidR="00DF599E" w:rsidRDefault="00DF599E" w:rsidP="00DF599E">
            <w:pPr>
              <w:jc w:val="center"/>
            </w:pPr>
            <w:r>
              <w:t>Scene 3</w:t>
            </w:r>
          </w:p>
        </w:tc>
        <w:tc>
          <w:tcPr>
            <w:tcW w:w="5187" w:type="dxa"/>
          </w:tcPr>
          <w:p w14:paraId="6BA77412" w14:textId="76BDE4C5" w:rsidR="00DF599E" w:rsidRDefault="00DF599E" w:rsidP="002F0ADE">
            <w:pPr>
              <w:cnfStyle w:val="000000000000" w:firstRow="0" w:lastRow="0" w:firstColumn="0" w:lastColumn="0" w:oddVBand="0" w:evenVBand="0" w:oddHBand="0" w:evenHBand="0" w:firstRowFirstColumn="0" w:firstRowLastColumn="0" w:lastRowFirstColumn="0" w:lastRowLastColumn="0"/>
            </w:pPr>
            <w:r>
              <w:t>Slowly opening door</w:t>
            </w:r>
          </w:p>
        </w:tc>
        <w:tc>
          <w:tcPr>
            <w:tcW w:w="1607" w:type="dxa"/>
          </w:tcPr>
          <w:p w14:paraId="121CD300" w14:textId="0F6034C7" w:rsidR="00DF599E" w:rsidRDefault="00DF599E" w:rsidP="002F0ADE">
            <w:pPr>
              <w:cnfStyle w:val="000000000000" w:firstRow="0" w:lastRow="0" w:firstColumn="0" w:lastColumn="0" w:oddVBand="0" w:evenVBand="0" w:oddHBand="0" w:evenHBand="0" w:firstRowFirstColumn="0" w:firstRowLastColumn="0" w:lastRowFirstColumn="0" w:lastRowLastColumn="0"/>
            </w:pPr>
            <w:r>
              <w:t>Scripting</w:t>
            </w:r>
          </w:p>
        </w:tc>
        <w:tc>
          <w:tcPr>
            <w:tcW w:w="1301" w:type="dxa"/>
          </w:tcPr>
          <w:p w14:paraId="76D74F3C" w14:textId="37A9CF37" w:rsidR="00DF599E" w:rsidRDefault="00DF599E" w:rsidP="002F0ADE">
            <w:pPr>
              <w:cnfStyle w:val="000000000000" w:firstRow="0" w:lastRow="0" w:firstColumn="0" w:lastColumn="0" w:oddVBand="0" w:evenVBand="0" w:oddHBand="0" w:evenHBand="0" w:firstRowFirstColumn="0" w:firstRowLastColumn="0" w:lastRowFirstColumn="0" w:lastRowLastColumn="0"/>
            </w:pPr>
            <w:r>
              <w:t>High</w:t>
            </w:r>
          </w:p>
        </w:tc>
      </w:tr>
    </w:tbl>
    <w:p w14:paraId="3DEA687F" w14:textId="77777777" w:rsidR="00DE6F9C" w:rsidRPr="007A572C" w:rsidRDefault="00DE6F9C" w:rsidP="007A572C"/>
    <w:p w14:paraId="59F61CC4" w14:textId="77777777" w:rsidR="000F4B17" w:rsidRDefault="000F4B17"/>
    <w:p w14:paraId="40359672" w14:textId="77777777" w:rsidR="00715EB4" w:rsidRDefault="00715EB4" w:rsidP="004867E3">
      <w:pPr>
        <w:pStyle w:val="Heading3"/>
        <w:sectPr w:rsidR="00715EB4" w:rsidSect="000B3CD2">
          <w:headerReference w:type="default" r:id="rId14"/>
          <w:footerReference w:type="default" r:id="rId15"/>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5F349857" w14:textId="3ADFA3BC" w:rsidR="009C263B" w:rsidRDefault="00715EB4" w:rsidP="00F22306">
      <w:pPr>
        <w:pStyle w:val="Heading1"/>
      </w:pPr>
      <w:bookmarkStart w:id="20" w:name="_Appendix_A:_Quest"/>
      <w:bookmarkStart w:id="21" w:name="_Toc500703333"/>
      <w:bookmarkEnd w:id="20"/>
      <w:r>
        <w:lastRenderedPageBreak/>
        <w:t>References</w:t>
      </w:r>
      <w:bookmarkEnd w:id="21"/>
    </w:p>
    <w:p w14:paraId="07A6A84F" w14:textId="140049AA" w:rsidR="00407978" w:rsidRDefault="00D42DB3" w:rsidP="00F90AFD">
      <w:r>
        <w:t xml:space="preserve">[1] </w:t>
      </w:r>
      <w:hyperlink r:id="rId16" w:history="1">
        <w:r w:rsidR="00407978" w:rsidRPr="00115C62">
          <w:rPr>
            <w:rStyle w:val="Hyperlink"/>
          </w:rPr>
          <w:t>http://fallout.wikia.com/wiki/The_Switchboard</w:t>
        </w:r>
      </w:hyperlink>
      <w:r w:rsidR="00407978">
        <w:t xml:space="preserve"> </w:t>
      </w:r>
    </w:p>
    <w:p w14:paraId="7FC53D9C" w14:textId="53DA0173" w:rsidR="00F22306" w:rsidRPr="00F22306" w:rsidRDefault="00F22306" w:rsidP="00D42DB3"/>
    <w:sectPr w:rsidR="00F22306" w:rsidRPr="00F2230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9DB40" w14:textId="77777777" w:rsidR="00E90129" w:rsidRDefault="00E90129" w:rsidP="009073D5">
      <w:pPr>
        <w:spacing w:after="0" w:line="240" w:lineRule="auto"/>
      </w:pPr>
      <w:r>
        <w:separator/>
      </w:r>
    </w:p>
    <w:p w14:paraId="31DD057C" w14:textId="77777777" w:rsidR="00E90129" w:rsidRDefault="00E90129"/>
  </w:endnote>
  <w:endnote w:type="continuationSeparator" w:id="0">
    <w:p w14:paraId="2D616210" w14:textId="77777777" w:rsidR="00E90129" w:rsidRDefault="00E90129" w:rsidP="009073D5">
      <w:pPr>
        <w:spacing w:after="0" w:line="240" w:lineRule="auto"/>
      </w:pPr>
      <w:r>
        <w:continuationSeparator/>
      </w:r>
    </w:p>
    <w:p w14:paraId="0BFBC2A7" w14:textId="77777777" w:rsidR="00E90129" w:rsidRDefault="00E90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496301"/>
      <w:docPartObj>
        <w:docPartGallery w:val="Page Numbers (Top of Page)"/>
        <w:docPartUnique/>
      </w:docPartObj>
    </w:sdtPr>
    <w:sdtContent>
      <w:p w14:paraId="5336BBE4" w14:textId="64C1DE02" w:rsidR="00855750" w:rsidRDefault="00855750" w:rsidP="00B43891">
        <w:pPr>
          <w:pStyle w:val="Footer"/>
        </w:pPr>
        <w:r>
          <w:t>Jake Patton</w:t>
        </w:r>
        <w:r>
          <w:tab/>
          <w:t xml:space="preserve">Page </w:t>
        </w:r>
        <w:r>
          <w:rPr>
            <w:b/>
            <w:sz w:val="24"/>
            <w:szCs w:val="24"/>
          </w:rPr>
          <w:fldChar w:fldCharType="begin"/>
        </w:r>
        <w:r>
          <w:rPr>
            <w:b/>
          </w:rPr>
          <w:instrText xml:space="preserve"> PAGE </w:instrText>
        </w:r>
        <w:r>
          <w:rPr>
            <w:b/>
            <w:sz w:val="24"/>
            <w:szCs w:val="24"/>
          </w:rPr>
          <w:fldChar w:fldCharType="separate"/>
        </w:r>
        <w:r w:rsidR="00354C5D">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54C5D">
          <w:rPr>
            <w:b/>
            <w:noProof/>
          </w:rPr>
          <w:t>18</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Pr>
            <w:b/>
            <w:noProof/>
            <w:sz w:val="24"/>
            <w:szCs w:val="24"/>
          </w:rPr>
          <w:t>2/5/2018</w:t>
        </w:r>
        <w:r>
          <w:rPr>
            <w:b/>
            <w:sz w:val="24"/>
            <w:szCs w:val="24"/>
          </w:rPr>
          <w:fldChar w:fldCharType="end"/>
        </w:r>
      </w:p>
    </w:sdtContent>
  </w:sdt>
  <w:p w14:paraId="75D2ED72" w14:textId="77777777" w:rsidR="00855750" w:rsidRDefault="00855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E3287" w14:textId="77777777" w:rsidR="00E90129" w:rsidRDefault="00E90129" w:rsidP="009073D5">
      <w:pPr>
        <w:spacing w:after="0" w:line="240" w:lineRule="auto"/>
      </w:pPr>
      <w:r>
        <w:separator/>
      </w:r>
    </w:p>
    <w:p w14:paraId="23E51DFE" w14:textId="77777777" w:rsidR="00E90129" w:rsidRDefault="00E90129"/>
  </w:footnote>
  <w:footnote w:type="continuationSeparator" w:id="0">
    <w:p w14:paraId="7FD76C77" w14:textId="77777777" w:rsidR="00E90129" w:rsidRDefault="00E90129" w:rsidP="009073D5">
      <w:pPr>
        <w:spacing w:after="0" w:line="240" w:lineRule="auto"/>
      </w:pPr>
      <w:r>
        <w:continuationSeparator/>
      </w:r>
    </w:p>
    <w:p w14:paraId="0668FB38" w14:textId="77777777" w:rsidR="00E90129" w:rsidRDefault="00E901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7B226" w14:textId="7914CD18" w:rsidR="00855750" w:rsidRDefault="00855750">
    <w:pPr>
      <w:pStyle w:val="Header"/>
    </w:pPr>
    <w:r>
      <w:t>LDD</w:t>
    </w:r>
    <w:r>
      <w:ptab w:relativeTo="margin" w:alignment="center" w:leader="none"/>
    </w:r>
    <w:r>
      <w:t>Confidential</w:t>
    </w:r>
    <w:r>
      <w:ptab w:relativeTo="margin" w:alignment="right" w:leader="none"/>
    </w:r>
    <w:r w:rsidRPr="00DC4696">
      <w:rPr>
        <w:i/>
      </w:rPr>
      <w:t xml:space="preserve"> </w:t>
    </w:r>
    <w:r>
      <w:rPr>
        <w:i/>
      </w:rP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5AD8"/>
    <w:multiLevelType w:val="hybridMultilevel"/>
    <w:tmpl w:val="36C6D8B0"/>
    <w:lvl w:ilvl="0" w:tplc="BE2AD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375B28"/>
    <w:multiLevelType w:val="hybridMultilevel"/>
    <w:tmpl w:val="FB62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15339"/>
    <w:multiLevelType w:val="hybridMultilevel"/>
    <w:tmpl w:val="09C29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D1954"/>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3F3622"/>
    <w:multiLevelType w:val="hybridMultilevel"/>
    <w:tmpl w:val="DCCC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42A88"/>
    <w:multiLevelType w:val="hybridMultilevel"/>
    <w:tmpl w:val="D99E0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E0CBF"/>
    <w:multiLevelType w:val="hybridMultilevel"/>
    <w:tmpl w:val="36C6D8B0"/>
    <w:lvl w:ilvl="0" w:tplc="BE2AD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7E2C3F"/>
    <w:multiLevelType w:val="hybridMultilevel"/>
    <w:tmpl w:val="36C6D8B0"/>
    <w:lvl w:ilvl="0" w:tplc="BE2AD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E188B"/>
    <w:multiLevelType w:val="hybridMultilevel"/>
    <w:tmpl w:val="80C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032042"/>
    <w:multiLevelType w:val="hybridMultilevel"/>
    <w:tmpl w:val="8832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81883"/>
    <w:multiLevelType w:val="hybridMultilevel"/>
    <w:tmpl w:val="2F6E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56B8B"/>
    <w:multiLevelType w:val="hybridMultilevel"/>
    <w:tmpl w:val="09F8C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1"/>
  </w:num>
  <w:num w:numId="3">
    <w:abstractNumId w:val="37"/>
  </w:num>
  <w:num w:numId="4">
    <w:abstractNumId w:val="30"/>
  </w:num>
  <w:num w:numId="5">
    <w:abstractNumId w:val="20"/>
  </w:num>
  <w:num w:numId="6">
    <w:abstractNumId w:val="4"/>
  </w:num>
  <w:num w:numId="7">
    <w:abstractNumId w:val="36"/>
  </w:num>
  <w:num w:numId="8">
    <w:abstractNumId w:val="16"/>
  </w:num>
  <w:num w:numId="9">
    <w:abstractNumId w:val="32"/>
  </w:num>
  <w:num w:numId="10">
    <w:abstractNumId w:val="24"/>
  </w:num>
  <w:num w:numId="11">
    <w:abstractNumId w:val="3"/>
  </w:num>
  <w:num w:numId="12">
    <w:abstractNumId w:val="9"/>
  </w:num>
  <w:num w:numId="13">
    <w:abstractNumId w:val="19"/>
  </w:num>
  <w:num w:numId="14">
    <w:abstractNumId w:val="23"/>
  </w:num>
  <w:num w:numId="15">
    <w:abstractNumId w:val="18"/>
  </w:num>
  <w:num w:numId="16">
    <w:abstractNumId w:val="7"/>
  </w:num>
  <w:num w:numId="17">
    <w:abstractNumId w:val="39"/>
  </w:num>
  <w:num w:numId="18">
    <w:abstractNumId w:val="2"/>
  </w:num>
  <w:num w:numId="19">
    <w:abstractNumId w:val="33"/>
  </w:num>
  <w:num w:numId="20">
    <w:abstractNumId w:val="11"/>
  </w:num>
  <w:num w:numId="21">
    <w:abstractNumId w:val="28"/>
  </w:num>
  <w:num w:numId="22">
    <w:abstractNumId w:val="22"/>
  </w:num>
  <w:num w:numId="23">
    <w:abstractNumId w:val="26"/>
  </w:num>
  <w:num w:numId="24">
    <w:abstractNumId w:val="27"/>
  </w:num>
  <w:num w:numId="25">
    <w:abstractNumId w:val="17"/>
  </w:num>
  <w:num w:numId="26">
    <w:abstractNumId w:val="12"/>
  </w:num>
  <w:num w:numId="27">
    <w:abstractNumId w:val="14"/>
  </w:num>
  <w:num w:numId="28">
    <w:abstractNumId w:val="13"/>
  </w:num>
  <w:num w:numId="29">
    <w:abstractNumId w:val="38"/>
  </w:num>
  <w:num w:numId="30">
    <w:abstractNumId w:val="10"/>
  </w:num>
  <w:num w:numId="31">
    <w:abstractNumId w:val="6"/>
  </w:num>
  <w:num w:numId="32">
    <w:abstractNumId w:val="8"/>
  </w:num>
  <w:num w:numId="33">
    <w:abstractNumId w:val="5"/>
  </w:num>
  <w:num w:numId="34">
    <w:abstractNumId w:val="21"/>
  </w:num>
  <w:num w:numId="35">
    <w:abstractNumId w:val="15"/>
  </w:num>
  <w:num w:numId="36">
    <w:abstractNumId w:val="0"/>
  </w:num>
  <w:num w:numId="37">
    <w:abstractNumId w:val="35"/>
  </w:num>
  <w:num w:numId="38">
    <w:abstractNumId w:val="34"/>
  </w:num>
  <w:num w:numId="39">
    <w:abstractNumId w:val="25"/>
  </w:num>
  <w:num w:numId="4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252"/>
    <w:rsid w:val="00025B12"/>
    <w:rsid w:val="00044D54"/>
    <w:rsid w:val="00054D04"/>
    <w:rsid w:val="000567A2"/>
    <w:rsid w:val="00060FD0"/>
    <w:rsid w:val="00073FC4"/>
    <w:rsid w:val="000758E5"/>
    <w:rsid w:val="00087AA2"/>
    <w:rsid w:val="00091F2D"/>
    <w:rsid w:val="00094FAA"/>
    <w:rsid w:val="0009548E"/>
    <w:rsid w:val="000A03FF"/>
    <w:rsid w:val="000B0976"/>
    <w:rsid w:val="000B206D"/>
    <w:rsid w:val="000B2190"/>
    <w:rsid w:val="000B3CD2"/>
    <w:rsid w:val="000C51F6"/>
    <w:rsid w:val="000C67B1"/>
    <w:rsid w:val="000D38E1"/>
    <w:rsid w:val="000E2E9F"/>
    <w:rsid w:val="000E3910"/>
    <w:rsid w:val="000E70E9"/>
    <w:rsid w:val="000F267D"/>
    <w:rsid w:val="000F3E3A"/>
    <w:rsid w:val="000F4B17"/>
    <w:rsid w:val="000F5D31"/>
    <w:rsid w:val="001004D1"/>
    <w:rsid w:val="001010FC"/>
    <w:rsid w:val="00102784"/>
    <w:rsid w:val="00103EDD"/>
    <w:rsid w:val="00110F60"/>
    <w:rsid w:val="001113B6"/>
    <w:rsid w:val="00111468"/>
    <w:rsid w:val="00111991"/>
    <w:rsid w:val="00123C3C"/>
    <w:rsid w:val="00124949"/>
    <w:rsid w:val="00130FC0"/>
    <w:rsid w:val="00137607"/>
    <w:rsid w:val="001404D0"/>
    <w:rsid w:val="001417A2"/>
    <w:rsid w:val="001434D0"/>
    <w:rsid w:val="001530D3"/>
    <w:rsid w:val="00153753"/>
    <w:rsid w:val="001579EA"/>
    <w:rsid w:val="00157B08"/>
    <w:rsid w:val="00160036"/>
    <w:rsid w:val="00166B8F"/>
    <w:rsid w:val="00177ADF"/>
    <w:rsid w:val="00183D16"/>
    <w:rsid w:val="001860B2"/>
    <w:rsid w:val="001958A5"/>
    <w:rsid w:val="00196745"/>
    <w:rsid w:val="001B06C7"/>
    <w:rsid w:val="001B2F55"/>
    <w:rsid w:val="001B339F"/>
    <w:rsid w:val="001B5C40"/>
    <w:rsid w:val="001B6BDD"/>
    <w:rsid w:val="001C19DB"/>
    <w:rsid w:val="001C2F7B"/>
    <w:rsid w:val="001C4AAE"/>
    <w:rsid w:val="001C604F"/>
    <w:rsid w:val="001D0837"/>
    <w:rsid w:val="001D605A"/>
    <w:rsid w:val="001E0555"/>
    <w:rsid w:val="001E3600"/>
    <w:rsid w:val="001E4A44"/>
    <w:rsid w:val="001F0592"/>
    <w:rsid w:val="001F216E"/>
    <w:rsid w:val="001F7502"/>
    <w:rsid w:val="0020121F"/>
    <w:rsid w:val="0020244C"/>
    <w:rsid w:val="00207C59"/>
    <w:rsid w:val="00211F9E"/>
    <w:rsid w:val="0021248A"/>
    <w:rsid w:val="00214734"/>
    <w:rsid w:val="00221F38"/>
    <w:rsid w:val="00226444"/>
    <w:rsid w:val="00236261"/>
    <w:rsid w:val="002431F3"/>
    <w:rsid w:val="00244A89"/>
    <w:rsid w:val="00246BA7"/>
    <w:rsid w:val="00246DE6"/>
    <w:rsid w:val="00256035"/>
    <w:rsid w:val="00256633"/>
    <w:rsid w:val="002601D8"/>
    <w:rsid w:val="00274486"/>
    <w:rsid w:val="002758A3"/>
    <w:rsid w:val="0027626C"/>
    <w:rsid w:val="00294A03"/>
    <w:rsid w:val="002A4250"/>
    <w:rsid w:val="002B1D65"/>
    <w:rsid w:val="002B591B"/>
    <w:rsid w:val="002B5B11"/>
    <w:rsid w:val="002C2D57"/>
    <w:rsid w:val="002C6831"/>
    <w:rsid w:val="002D0B52"/>
    <w:rsid w:val="002D1363"/>
    <w:rsid w:val="002D1664"/>
    <w:rsid w:val="002D2F50"/>
    <w:rsid w:val="002E25B0"/>
    <w:rsid w:val="002F0ADE"/>
    <w:rsid w:val="002F3F92"/>
    <w:rsid w:val="002F6EB0"/>
    <w:rsid w:val="00304AB8"/>
    <w:rsid w:val="00314236"/>
    <w:rsid w:val="00315F0D"/>
    <w:rsid w:val="003175E6"/>
    <w:rsid w:val="0031779D"/>
    <w:rsid w:val="0032791A"/>
    <w:rsid w:val="00336B4E"/>
    <w:rsid w:val="00337923"/>
    <w:rsid w:val="00337DCD"/>
    <w:rsid w:val="00345577"/>
    <w:rsid w:val="003527D7"/>
    <w:rsid w:val="00354C5D"/>
    <w:rsid w:val="00356074"/>
    <w:rsid w:val="00363E37"/>
    <w:rsid w:val="0036417A"/>
    <w:rsid w:val="003721AA"/>
    <w:rsid w:val="00381F20"/>
    <w:rsid w:val="00383A99"/>
    <w:rsid w:val="003856A5"/>
    <w:rsid w:val="00387158"/>
    <w:rsid w:val="00391085"/>
    <w:rsid w:val="00392579"/>
    <w:rsid w:val="00392A1E"/>
    <w:rsid w:val="00392DF2"/>
    <w:rsid w:val="0039586E"/>
    <w:rsid w:val="003967FE"/>
    <w:rsid w:val="00396D36"/>
    <w:rsid w:val="003A4282"/>
    <w:rsid w:val="003A464B"/>
    <w:rsid w:val="003A79CF"/>
    <w:rsid w:val="003B01A6"/>
    <w:rsid w:val="003C435D"/>
    <w:rsid w:val="003C7CFA"/>
    <w:rsid w:val="003D673E"/>
    <w:rsid w:val="003E0DDC"/>
    <w:rsid w:val="003E5773"/>
    <w:rsid w:val="003F33E7"/>
    <w:rsid w:val="003F5743"/>
    <w:rsid w:val="003F66AA"/>
    <w:rsid w:val="00401E96"/>
    <w:rsid w:val="00403477"/>
    <w:rsid w:val="004038E5"/>
    <w:rsid w:val="004068D8"/>
    <w:rsid w:val="00407942"/>
    <w:rsid w:val="00407978"/>
    <w:rsid w:val="004128A5"/>
    <w:rsid w:val="0042111C"/>
    <w:rsid w:val="00427FFA"/>
    <w:rsid w:val="004312A0"/>
    <w:rsid w:val="00441299"/>
    <w:rsid w:val="0044330E"/>
    <w:rsid w:val="004459C0"/>
    <w:rsid w:val="00446B9C"/>
    <w:rsid w:val="00446DB7"/>
    <w:rsid w:val="004537E5"/>
    <w:rsid w:val="00455BF0"/>
    <w:rsid w:val="004571DF"/>
    <w:rsid w:val="00457B10"/>
    <w:rsid w:val="004743CF"/>
    <w:rsid w:val="004756D7"/>
    <w:rsid w:val="0047719F"/>
    <w:rsid w:val="00481632"/>
    <w:rsid w:val="00484F8C"/>
    <w:rsid w:val="00485C8C"/>
    <w:rsid w:val="004867E3"/>
    <w:rsid w:val="00496305"/>
    <w:rsid w:val="00497841"/>
    <w:rsid w:val="004A3F8B"/>
    <w:rsid w:val="004A526F"/>
    <w:rsid w:val="004B538B"/>
    <w:rsid w:val="004B5B38"/>
    <w:rsid w:val="004C08F4"/>
    <w:rsid w:val="004C14D5"/>
    <w:rsid w:val="004C7370"/>
    <w:rsid w:val="004D0888"/>
    <w:rsid w:val="004D4AED"/>
    <w:rsid w:val="004E2156"/>
    <w:rsid w:val="004E301F"/>
    <w:rsid w:val="004E6902"/>
    <w:rsid w:val="005040DC"/>
    <w:rsid w:val="00505A57"/>
    <w:rsid w:val="005121D0"/>
    <w:rsid w:val="00512DC2"/>
    <w:rsid w:val="00522B08"/>
    <w:rsid w:val="005258C3"/>
    <w:rsid w:val="0052671D"/>
    <w:rsid w:val="005277C7"/>
    <w:rsid w:val="00530D60"/>
    <w:rsid w:val="00537D2B"/>
    <w:rsid w:val="00546C7F"/>
    <w:rsid w:val="00553091"/>
    <w:rsid w:val="005548C0"/>
    <w:rsid w:val="005672F3"/>
    <w:rsid w:val="00574F3E"/>
    <w:rsid w:val="005914B6"/>
    <w:rsid w:val="00591E11"/>
    <w:rsid w:val="00597C6C"/>
    <w:rsid w:val="005B1268"/>
    <w:rsid w:val="005B6870"/>
    <w:rsid w:val="005C0D6C"/>
    <w:rsid w:val="005C29C0"/>
    <w:rsid w:val="005D5414"/>
    <w:rsid w:val="005E0BDB"/>
    <w:rsid w:val="005E5C0D"/>
    <w:rsid w:val="005F0744"/>
    <w:rsid w:val="005F2495"/>
    <w:rsid w:val="005F341E"/>
    <w:rsid w:val="005F3561"/>
    <w:rsid w:val="005F6E2E"/>
    <w:rsid w:val="0060520A"/>
    <w:rsid w:val="0060523E"/>
    <w:rsid w:val="00610AC1"/>
    <w:rsid w:val="00617A1C"/>
    <w:rsid w:val="00621043"/>
    <w:rsid w:val="006218F6"/>
    <w:rsid w:val="006271D0"/>
    <w:rsid w:val="00627656"/>
    <w:rsid w:val="006314DB"/>
    <w:rsid w:val="006430AE"/>
    <w:rsid w:val="0064534C"/>
    <w:rsid w:val="00654CE1"/>
    <w:rsid w:val="006612E3"/>
    <w:rsid w:val="00661311"/>
    <w:rsid w:val="00663B8A"/>
    <w:rsid w:val="00663C7E"/>
    <w:rsid w:val="0066419F"/>
    <w:rsid w:val="00664226"/>
    <w:rsid w:val="006657DB"/>
    <w:rsid w:val="00666A36"/>
    <w:rsid w:val="00673B02"/>
    <w:rsid w:val="00675BBB"/>
    <w:rsid w:val="0068055D"/>
    <w:rsid w:val="00685ACF"/>
    <w:rsid w:val="00690E3D"/>
    <w:rsid w:val="00693FFD"/>
    <w:rsid w:val="006950F7"/>
    <w:rsid w:val="00697227"/>
    <w:rsid w:val="006A163E"/>
    <w:rsid w:val="006A16D9"/>
    <w:rsid w:val="006A40B8"/>
    <w:rsid w:val="006A6CBE"/>
    <w:rsid w:val="006B1F43"/>
    <w:rsid w:val="006C2DF8"/>
    <w:rsid w:val="006C3E1A"/>
    <w:rsid w:val="006D1810"/>
    <w:rsid w:val="006D1C3F"/>
    <w:rsid w:val="006D1C9E"/>
    <w:rsid w:val="006D2B49"/>
    <w:rsid w:val="006D751A"/>
    <w:rsid w:val="006E0AF7"/>
    <w:rsid w:val="006E441A"/>
    <w:rsid w:val="006F278C"/>
    <w:rsid w:val="00700160"/>
    <w:rsid w:val="007007F4"/>
    <w:rsid w:val="00704D08"/>
    <w:rsid w:val="0070542E"/>
    <w:rsid w:val="007157EC"/>
    <w:rsid w:val="00715EB4"/>
    <w:rsid w:val="00716D20"/>
    <w:rsid w:val="0071751D"/>
    <w:rsid w:val="00720A56"/>
    <w:rsid w:val="00722D3E"/>
    <w:rsid w:val="00724906"/>
    <w:rsid w:val="00727166"/>
    <w:rsid w:val="00731689"/>
    <w:rsid w:val="0074459B"/>
    <w:rsid w:val="007504EC"/>
    <w:rsid w:val="0075143A"/>
    <w:rsid w:val="0076276C"/>
    <w:rsid w:val="00770FEB"/>
    <w:rsid w:val="0077100A"/>
    <w:rsid w:val="00774537"/>
    <w:rsid w:val="00782698"/>
    <w:rsid w:val="007839CC"/>
    <w:rsid w:val="00786EC7"/>
    <w:rsid w:val="00790D06"/>
    <w:rsid w:val="007A1F78"/>
    <w:rsid w:val="007A2C6E"/>
    <w:rsid w:val="007A2F3C"/>
    <w:rsid w:val="007A4C50"/>
    <w:rsid w:val="007A4FC6"/>
    <w:rsid w:val="007A572C"/>
    <w:rsid w:val="007B601C"/>
    <w:rsid w:val="007C65F8"/>
    <w:rsid w:val="007C7F6F"/>
    <w:rsid w:val="007D2038"/>
    <w:rsid w:val="007D4CA2"/>
    <w:rsid w:val="007D788E"/>
    <w:rsid w:val="007E006B"/>
    <w:rsid w:val="007E0695"/>
    <w:rsid w:val="007E5F72"/>
    <w:rsid w:val="007F0EC0"/>
    <w:rsid w:val="007F14B3"/>
    <w:rsid w:val="007F2CC2"/>
    <w:rsid w:val="007F385C"/>
    <w:rsid w:val="007F74B5"/>
    <w:rsid w:val="00805316"/>
    <w:rsid w:val="008057BC"/>
    <w:rsid w:val="008079F8"/>
    <w:rsid w:val="00813821"/>
    <w:rsid w:val="00814E68"/>
    <w:rsid w:val="00821F75"/>
    <w:rsid w:val="00822BF7"/>
    <w:rsid w:val="00827827"/>
    <w:rsid w:val="00830A80"/>
    <w:rsid w:val="0083252E"/>
    <w:rsid w:val="00841E1D"/>
    <w:rsid w:val="00852521"/>
    <w:rsid w:val="00853786"/>
    <w:rsid w:val="00855750"/>
    <w:rsid w:val="00873CDF"/>
    <w:rsid w:val="0087555A"/>
    <w:rsid w:val="00881CE4"/>
    <w:rsid w:val="00887328"/>
    <w:rsid w:val="00890FA3"/>
    <w:rsid w:val="0089150F"/>
    <w:rsid w:val="00892790"/>
    <w:rsid w:val="00896A1F"/>
    <w:rsid w:val="00897809"/>
    <w:rsid w:val="008B2352"/>
    <w:rsid w:val="008B26E7"/>
    <w:rsid w:val="008B7110"/>
    <w:rsid w:val="008B7A91"/>
    <w:rsid w:val="008D2F2D"/>
    <w:rsid w:val="008E1271"/>
    <w:rsid w:val="008E579E"/>
    <w:rsid w:val="008F76CB"/>
    <w:rsid w:val="00902355"/>
    <w:rsid w:val="009043FE"/>
    <w:rsid w:val="009044AA"/>
    <w:rsid w:val="00904815"/>
    <w:rsid w:val="009073D5"/>
    <w:rsid w:val="00914FDD"/>
    <w:rsid w:val="009179AC"/>
    <w:rsid w:val="009278FE"/>
    <w:rsid w:val="009310C4"/>
    <w:rsid w:val="009317D5"/>
    <w:rsid w:val="009349D9"/>
    <w:rsid w:val="009401DC"/>
    <w:rsid w:val="00945841"/>
    <w:rsid w:val="00945A4F"/>
    <w:rsid w:val="009468F4"/>
    <w:rsid w:val="00953FEC"/>
    <w:rsid w:val="009579BD"/>
    <w:rsid w:val="00960246"/>
    <w:rsid w:val="00971F73"/>
    <w:rsid w:val="00980BA1"/>
    <w:rsid w:val="009835DE"/>
    <w:rsid w:val="0098777C"/>
    <w:rsid w:val="009946A0"/>
    <w:rsid w:val="00997B9A"/>
    <w:rsid w:val="00997FFC"/>
    <w:rsid w:val="009A2E88"/>
    <w:rsid w:val="009A43C4"/>
    <w:rsid w:val="009A535C"/>
    <w:rsid w:val="009A6DAE"/>
    <w:rsid w:val="009A76F2"/>
    <w:rsid w:val="009B0CE5"/>
    <w:rsid w:val="009B3D2E"/>
    <w:rsid w:val="009C263B"/>
    <w:rsid w:val="009C5E84"/>
    <w:rsid w:val="009D0942"/>
    <w:rsid w:val="009D0C78"/>
    <w:rsid w:val="009D620C"/>
    <w:rsid w:val="009E3C66"/>
    <w:rsid w:val="009E4E18"/>
    <w:rsid w:val="009E6424"/>
    <w:rsid w:val="009F130E"/>
    <w:rsid w:val="009F26AF"/>
    <w:rsid w:val="00A03C9C"/>
    <w:rsid w:val="00A070F9"/>
    <w:rsid w:val="00A1675E"/>
    <w:rsid w:val="00A20246"/>
    <w:rsid w:val="00A212F8"/>
    <w:rsid w:val="00A2219A"/>
    <w:rsid w:val="00A276C9"/>
    <w:rsid w:val="00A30FBC"/>
    <w:rsid w:val="00A32F86"/>
    <w:rsid w:val="00A41162"/>
    <w:rsid w:val="00A43363"/>
    <w:rsid w:val="00A43594"/>
    <w:rsid w:val="00A476EC"/>
    <w:rsid w:val="00A47D63"/>
    <w:rsid w:val="00A5120F"/>
    <w:rsid w:val="00A52975"/>
    <w:rsid w:val="00A555F6"/>
    <w:rsid w:val="00A569A9"/>
    <w:rsid w:val="00A62603"/>
    <w:rsid w:val="00A6492D"/>
    <w:rsid w:val="00A71865"/>
    <w:rsid w:val="00A774F6"/>
    <w:rsid w:val="00A80085"/>
    <w:rsid w:val="00A84484"/>
    <w:rsid w:val="00A86B00"/>
    <w:rsid w:val="00A87347"/>
    <w:rsid w:val="00A87751"/>
    <w:rsid w:val="00A91D73"/>
    <w:rsid w:val="00A9275E"/>
    <w:rsid w:val="00AA5955"/>
    <w:rsid w:val="00AB218E"/>
    <w:rsid w:val="00AB279E"/>
    <w:rsid w:val="00AC1277"/>
    <w:rsid w:val="00AC6158"/>
    <w:rsid w:val="00AC7D2D"/>
    <w:rsid w:val="00AD4670"/>
    <w:rsid w:val="00AD75A4"/>
    <w:rsid w:val="00AE0468"/>
    <w:rsid w:val="00AE54A6"/>
    <w:rsid w:val="00AF0C1E"/>
    <w:rsid w:val="00AF16D6"/>
    <w:rsid w:val="00AF78E6"/>
    <w:rsid w:val="00B03721"/>
    <w:rsid w:val="00B03B2D"/>
    <w:rsid w:val="00B0587C"/>
    <w:rsid w:val="00B0664D"/>
    <w:rsid w:val="00B07F52"/>
    <w:rsid w:val="00B114AE"/>
    <w:rsid w:val="00B23DC4"/>
    <w:rsid w:val="00B24C62"/>
    <w:rsid w:val="00B30BBE"/>
    <w:rsid w:val="00B33871"/>
    <w:rsid w:val="00B405E3"/>
    <w:rsid w:val="00B41AAF"/>
    <w:rsid w:val="00B42377"/>
    <w:rsid w:val="00B43891"/>
    <w:rsid w:val="00B463FB"/>
    <w:rsid w:val="00B478A4"/>
    <w:rsid w:val="00B57845"/>
    <w:rsid w:val="00B65101"/>
    <w:rsid w:val="00B66C8B"/>
    <w:rsid w:val="00B67BF0"/>
    <w:rsid w:val="00B71F20"/>
    <w:rsid w:val="00B752C0"/>
    <w:rsid w:val="00B8332E"/>
    <w:rsid w:val="00B86A11"/>
    <w:rsid w:val="00B94490"/>
    <w:rsid w:val="00B94707"/>
    <w:rsid w:val="00B94CBC"/>
    <w:rsid w:val="00B9641F"/>
    <w:rsid w:val="00BA137C"/>
    <w:rsid w:val="00BA3C49"/>
    <w:rsid w:val="00BA588C"/>
    <w:rsid w:val="00BA5E2A"/>
    <w:rsid w:val="00BB294E"/>
    <w:rsid w:val="00BC364C"/>
    <w:rsid w:val="00BC5707"/>
    <w:rsid w:val="00BC6985"/>
    <w:rsid w:val="00BD6A40"/>
    <w:rsid w:val="00BD79CC"/>
    <w:rsid w:val="00BD7C44"/>
    <w:rsid w:val="00BE0C93"/>
    <w:rsid w:val="00BE0CB9"/>
    <w:rsid w:val="00BE228C"/>
    <w:rsid w:val="00BE5542"/>
    <w:rsid w:val="00BE605E"/>
    <w:rsid w:val="00BE6C14"/>
    <w:rsid w:val="00BE6CA4"/>
    <w:rsid w:val="00BF182B"/>
    <w:rsid w:val="00BF2831"/>
    <w:rsid w:val="00C012C1"/>
    <w:rsid w:val="00C02E3C"/>
    <w:rsid w:val="00C042B6"/>
    <w:rsid w:val="00C05499"/>
    <w:rsid w:val="00C07268"/>
    <w:rsid w:val="00C1001E"/>
    <w:rsid w:val="00C104F1"/>
    <w:rsid w:val="00C12FF7"/>
    <w:rsid w:val="00C24ED8"/>
    <w:rsid w:val="00C25E27"/>
    <w:rsid w:val="00C312F7"/>
    <w:rsid w:val="00C35692"/>
    <w:rsid w:val="00C37BFB"/>
    <w:rsid w:val="00C40778"/>
    <w:rsid w:val="00C40BA5"/>
    <w:rsid w:val="00C413F1"/>
    <w:rsid w:val="00C42B4E"/>
    <w:rsid w:val="00C43D5D"/>
    <w:rsid w:val="00C47E4E"/>
    <w:rsid w:val="00C55A32"/>
    <w:rsid w:val="00C61C2B"/>
    <w:rsid w:val="00C623B3"/>
    <w:rsid w:val="00C751E7"/>
    <w:rsid w:val="00C80E4C"/>
    <w:rsid w:val="00C8218A"/>
    <w:rsid w:val="00C85310"/>
    <w:rsid w:val="00C858D7"/>
    <w:rsid w:val="00C86384"/>
    <w:rsid w:val="00C915E3"/>
    <w:rsid w:val="00C93BBA"/>
    <w:rsid w:val="00C951A1"/>
    <w:rsid w:val="00C96E2C"/>
    <w:rsid w:val="00C9783F"/>
    <w:rsid w:val="00CA14E0"/>
    <w:rsid w:val="00CA1EDE"/>
    <w:rsid w:val="00CA62CC"/>
    <w:rsid w:val="00CA6D18"/>
    <w:rsid w:val="00CA7786"/>
    <w:rsid w:val="00CB167D"/>
    <w:rsid w:val="00CB64A4"/>
    <w:rsid w:val="00CC10BB"/>
    <w:rsid w:val="00CC3052"/>
    <w:rsid w:val="00CC56B6"/>
    <w:rsid w:val="00CD3E7B"/>
    <w:rsid w:val="00CD544E"/>
    <w:rsid w:val="00CD6F53"/>
    <w:rsid w:val="00CE6AF1"/>
    <w:rsid w:val="00CF1FE1"/>
    <w:rsid w:val="00CF669F"/>
    <w:rsid w:val="00CF732D"/>
    <w:rsid w:val="00CF7B19"/>
    <w:rsid w:val="00D020C2"/>
    <w:rsid w:val="00D06304"/>
    <w:rsid w:val="00D067ED"/>
    <w:rsid w:val="00D06CEC"/>
    <w:rsid w:val="00D13E2C"/>
    <w:rsid w:val="00D14E4F"/>
    <w:rsid w:val="00D173E8"/>
    <w:rsid w:val="00D203FA"/>
    <w:rsid w:val="00D20809"/>
    <w:rsid w:val="00D22006"/>
    <w:rsid w:val="00D22737"/>
    <w:rsid w:val="00D2489A"/>
    <w:rsid w:val="00D254BF"/>
    <w:rsid w:val="00D26950"/>
    <w:rsid w:val="00D33272"/>
    <w:rsid w:val="00D33C42"/>
    <w:rsid w:val="00D4218C"/>
    <w:rsid w:val="00D42D0A"/>
    <w:rsid w:val="00D42DB3"/>
    <w:rsid w:val="00D4402B"/>
    <w:rsid w:val="00D47821"/>
    <w:rsid w:val="00D50771"/>
    <w:rsid w:val="00D510BF"/>
    <w:rsid w:val="00D51252"/>
    <w:rsid w:val="00D515F7"/>
    <w:rsid w:val="00D554FE"/>
    <w:rsid w:val="00D557E6"/>
    <w:rsid w:val="00D63F40"/>
    <w:rsid w:val="00D64A23"/>
    <w:rsid w:val="00D73616"/>
    <w:rsid w:val="00D74A93"/>
    <w:rsid w:val="00D80A7A"/>
    <w:rsid w:val="00D84CF6"/>
    <w:rsid w:val="00D90E67"/>
    <w:rsid w:val="00DA0685"/>
    <w:rsid w:val="00DA2FE2"/>
    <w:rsid w:val="00DA3CA9"/>
    <w:rsid w:val="00DB0591"/>
    <w:rsid w:val="00DB5D9D"/>
    <w:rsid w:val="00DC101A"/>
    <w:rsid w:val="00DC30C1"/>
    <w:rsid w:val="00DC4696"/>
    <w:rsid w:val="00DC4C6D"/>
    <w:rsid w:val="00DC6B7B"/>
    <w:rsid w:val="00DC6FE7"/>
    <w:rsid w:val="00DD4D73"/>
    <w:rsid w:val="00DE044D"/>
    <w:rsid w:val="00DE0601"/>
    <w:rsid w:val="00DE6F9C"/>
    <w:rsid w:val="00DF23D8"/>
    <w:rsid w:val="00DF264A"/>
    <w:rsid w:val="00DF599E"/>
    <w:rsid w:val="00E024C8"/>
    <w:rsid w:val="00E030D1"/>
    <w:rsid w:val="00E031E7"/>
    <w:rsid w:val="00E0430F"/>
    <w:rsid w:val="00E04D41"/>
    <w:rsid w:val="00E102B7"/>
    <w:rsid w:val="00E1521D"/>
    <w:rsid w:val="00E163DB"/>
    <w:rsid w:val="00E16C1D"/>
    <w:rsid w:val="00E2084E"/>
    <w:rsid w:val="00E24A85"/>
    <w:rsid w:val="00E25924"/>
    <w:rsid w:val="00E319A1"/>
    <w:rsid w:val="00E330CE"/>
    <w:rsid w:val="00E347CF"/>
    <w:rsid w:val="00E34D0C"/>
    <w:rsid w:val="00E43240"/>
    <w:rsid w:val="00E45413"/>
    <w:rsid w:val="00E460B8"/>
    <w:rsid w:val="00E50E71"/>
    <w:rsid w:val="00E54779"/>
    <w:rsid w:val="00E55F0A"/>
    <w:rsid w:val="00E56369"/>
    <w:rsid w:val="00E62576"/>
    <w:rsid w:val="00E63DD1"/>
    <w:rsid w:val="00E64B71"/>
    <w:rsid w:val="00E659DE"/>
    <w:rsid w:val="00E6606E"/>
    <w:rsid w:val="00E66E8D"/>
    <w:rsid w:val="00E70E59"/>
    <w:rsid w:val="00E807B3"/>
    <w:rsid w:val="00E80ED5"/>
    <w:rsid w:val="00E819A3"/>
    <w:rsid w:val="00E82707"/>
    <w:rsid w:val="00E90129"/>
    <w:rsid w:val="00E95C99"/>
    <w:rsid w:val="00EA6A0F"/>
    <w:rsid w:val="00EB1CDF"/>
    <w:rsid w:val="00EB440A"/>
    <w:rsid w:val="00EB4D9C"/>
    <w:rsid w:val="00EB4E1B"/>
    <w:rsid w:val="00EC0C82"/>
    <w:rsid w:val="00EC4824"/>
    <w:rsid w:val="00EC75C3"/>
    <w:rsid w:val="00ED0070"/>
    <w:rsid w:val="00ED1152"/>
    <w:rsid w:val="00ED37FB"/>
    <w:rsid w:val="00EE0592"/>
    <w:rsid w:val="00EE069E"/>
    <w:rsid w:val="00EE5164"/>
    <w:rsid w:val="00EF1F1C"/>
    <w:rsid w:val="00EF622A"/>
    <w:rsid w:val="00EF68B1"/>
    <w:rsid w:val="00F039A1"/>
    <w:rsid w:val="00F07CD8"/>
    <w:rsid w:val="00F13114"/>
    <w:rsid w:val="00F14206"/>
    <w:rsid w:val="00F14D5B"/>
    <w:rsid w:val="00F154A7"/>
    <w:rsid w:val="00F160C9"/>
    <w:rsid w:val="00F16BDE"/>
    <w:rsid w:val="00F16ED6"/>
    <w:rsid w:val="00F21D80"/>
    <w:rsid w:val="00F22306"/>
    <w:rsid w:val="00F23144"/>
    <w:rsid w:val="00F24F68"/>
    <w:rsid w:val="00F25BD9"/>
    <w:rsid w:val="00F26075"/>
    <w:rsid w:val="00F30E52"/>
    <w:rsid w:val="00F3179C"/>
    <w:rsid w:val="00F3216D"/>
    <w:rsid w:val="00F33C39"/>
    <w:rsid w:val="00F34842"/>
    <w:rsid w:val="00F37E0D"/>
    <w:rsid w:val="00F4288C"/>
    <w:rsid w:val="00F4447A"/>
    <w:rsid w:val="00F44790"/>
    <w:rsid w:val="00F45D1F"/>
    <w:rsid w:val="00F613BC"/>
    <w:rsid w:val="00F706CA"/>
    <w:rsid w:val="00F70C72"/>
    <w:rsid w:val="00F72772"/>
    <w:rsid w:val="00F727B9"/>
    <w:rsid w:val="00F76F82"/>
    <w:rsid w:val="00F80C6E"/>
    <w:rsid w:val="00F83A6B"/>
    <w:rsid w:val="00F85765"/>
    <w:rsid w:val="00F86474"/>
    <w:rsid w:val="00F90AFD"/>
    <w:rsid w:val="00F90BBD"/>
    <w:rsid w:val="00F91470"/>
    <w:rsid w:val="00F92377"/>
    <w:rsid w:val="00F92AC5"/>
    <w:rsid w:val="00F96A80"/>
    <w:rsid w:val="00F96ADA"/>
    <w:rsid w:val="00FA3172"/>
    <w:rsid w:val="00FA3BA0"/>
    <w:rsid w:val="00FA4DD7"/>
    <w:rsid w:val="00FA5C98"/>
    <w:rsid w:val="00FA7098"/>
    <w:rsid w:val="00FB3B46"/>
    <w:rsid w:val="00FB7DF7"/>
    <w:rsid w:val="00FC4A92"/>
    <w:rsid w:val="00FC7254"/>
    <w:rsid w:val="00FC751D"/>
    <w:rsid w:val="00FE28B5"/>
    <w:rsid w:val="00FE4FE6"/>
    <w:rsid w:val="00FE6556"/>
    <w:rsid w:val="00FF15FA"/>
    <w:rsid w:val="00FF54D3"/>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967C6"/>
  <w15:docId w15:val="{563B3BF3-64BB-4781-B96B-69ED2190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semiHidden/>
    <w:unhideWhenUsed/>
    <w:rsid w:val="00AE0468"/>
    <w:rPr>
      <w:color w:val="2B579A"/>
      <w:shd w:val="clear" w:color="auto" w:fill="E6E6E6"/>
    </w:rPr>
  </w:style>
  <w:style w:type="paragraph" w:styleId="NormalWeb">
    <w:name w:val="Normal (Web)"/>
    <w:basedOn w:val="Normal"/>
    <w:uiPriority w:val="99"/>
    <w:semiHidden/>
    <w:unhideWhenUsed/>
    <w:rsid w:val="0073168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13E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23381857">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829634826">
      <w:bodyDiv w:val="1"/>
      <w:marLeft w:val="0"/>
      <w:marRight w:val="0"/>
      <w:marTop w:val="0"/>
      <w:marBottom w:val="0"/>
      <w:divBdr>
        <w:top w:val="none" w:sz="0" w:space="0" w:color="auto"/>
        <w:left w:val="none" w:sz="0" w:space="0" w:color="auto"/>
        <w:bottom w:val="none" w:sz="0" w:space="0" w:color="auto"/>
        <w:right w:val="none" w:sz="0" w:space="0" w:color="auto"/>
      </w:divBdr>
      <w:divsChild>
        <w:div w:id="912546044">
          <w:marLeft w:val="0"/>
          <w:marRight w:val="0"/>
          <w:marTop w:val="0"/>
          <w:marBottom w:val="0"/>
          <w:divBdr>
            <w:top w:val="none" w:sz="0" w:space="0" w:color="auto"/>
            <w:left w:val="none" w:sz="0" w:space="0" w:color="auto"/>
            <w:bottom w:val="none" w:sz="0" w:space="0" w:color="auto"/>
            <w:right w:val="none" w:sz="0" w:space="0" w:color="auto"/>
          </w:divBdr>
          <w:divsChild>
            <w:div w:id="1632903045">
              <w:marLeft w:val="0"/>
              <w:marRight w:val="0"/>
              <w:marTop w:val="0"/>
              <w:marBottom w:val="0"/>
              <w:divBdr>
                <w:top w:val="none" w:sz="0" w:space="0" w:color="auto"/>
                <w:left w:val="none" w:sz="0" w:space="0" w:color="auto"/>
                <w:bottom w:val="none" w:sz="0" w:space="0" w:color="auto"/>
                <w:right w:val="none" w:sz="0" w:space="0" w:color="auto"/>
              </w:divBdr>
              <w:divsChild>
                <w:div w:id="38290179">
                  <w:marLeft w:val="0"/>
                  <w:marRight w:val="0"/>
                  <w:marTop w:val="0"/>
                  <w:marBottom w:val="0"/>
                  <w:divBdr>
                    <w:top w:val="none" w:sz="0" w:space="0" w:color="auto"/>
                    <w:left w:val="none" w:sz="0" w:space="0" w:color="auto"/>
                    <w:bottom w:val="none" w:sz="0" w:space="0" w:color="auto"/>
                    <w:right w:val="none" w:sz="0" w:space="0" w:color="auto"/>
                  </w:divBdr>
                  <w:divsChild>
                    <w:div w:id="208882743">
                      <w:marLeft w:val="0"/>
                      <w:marRight w:val="0"/>
                      <w:marTop w:val="0"/>
                      <w:marBottom w:val="0"/>
                      <w:divBdr>
                        <w:top w:val="none" w:sz="0" w:space="0" w:color="auto"/>
                        <w:left w:val="none" w:sz="0" w:space="0" w:color="auto"/>
                        <w:bottom w:val="none" w:sz="0" w:space="0" w:color="auto"/>
                        <w:right w:val="none" w:sz="0" w:space="0" w:color="auto"/>
                      </w:divBdr>
                    </w:div>
                    <w:div w:id="15237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llout.wikia.com/wiki/The_Switchbo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e%20Patton\Downloads\Template%20-%20Level%20Design%20Document%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5800-0E77-4CA3-AC79-37D785FF8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(RPG).dotx</Template>
  <TotalTime>1926</TotalTime>
  <Pages>1</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Jake Patton</dc:creator>
  <cp:lastModifiedBy>Jake Patton</cp:lastModifiedBy>
  <cp:revision>60</cp:revision>
  <cp:lastPrinted>2012-06-15T19:28:00Z</cp:lastPrinted>
  <dcterms:created xsi:type="dcterms:W3CDTF">2017-12-03T23:50:00Z</dcterms:created>
  <dcterms:modified xsi:type="dcterms:W3CDTF">2018-02-13T04:05:00Z</dcterms:modified>
</cp:coreProperties>
</file>